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51A1" w14:textId="77777777" w:rsidR="00296E2C" w:rsidRPr="00296E2C" w:rsidRDefault="00296E2C" w:rsidP="00DD1378"/>
    <w:p w14:paraId="7EFF81C6" w14:textId="77777777" w:rsidR="00296E2C" w:rsidRDefault="00296E2C" w:rsidP="00296E2C"/>
    <w:tbl>
      <w:tblPr>
        <w:tblpPr w:leftFromText="141" w:rightFromText="141" w:vertAnchor="page" w:horzAnchor="margin" w:tblpY="2056"/>
        <w:tblW w:w="9858" w:type="dxa"/>
        <w:tblLayout w:type="fixed"/>
        <w:tblLook w:val="01E0" w:firstRow="1" w:lastRow="1" w:firstColumn="1" w:lastColumn="1" w:noHBand="0" w:noVBand="0"/>
      </w:tblPr>
      <w:tblGrid>
        <w:gridCol w:w="1661"/>
        <w:gridCol w:w="281"/>
        <w:gridCol w:w="3815"/>
        <w:gridCol w:w="3815"/>
        <w:gridCol w:w="286"/>
      </w:tblGrid>
      <w:tr w:rsidR="00812613" w:rsidRPr="0075690C" w14:paraId="50CE62B1" w14:textId="77777777" w:rsidTr="00D40D9F">
        <w:trPr>
          <w:trHeight w:val="245"/>
        </w:trPr>
        <w:tc>
          <w:tcPr>
            <w:tcW w:w="9858" w:type="dxa"/>
            <w:gridSpan w:val="5"/>
          </w:tcPr>
          <w:p w14:paraId="1CADC0E9" w14:textId="480E97E6" w:rsidR="00812613" w:rsidRPr="001F2144" w:rsidRDefault="00812613" w:rsidP="00EA70F2">
            <w:pPr>
              <w:pStyle w:val="00Dokumenttitel"/>
              <w:tabs>
                <w:tab w:val="right" w:pos="9393"/>
              </w:tabs>
              <w:ind w:left="-105"/>
            </w:pPr>
            <w:r w:rsidRPr="00D172FF">
              <w:rPr>
                <w:color w:val="008CC8"/>
              </w:rPr>
              <w:t>Mittagessen</w:t>
            </w:r>
            <w:r>
              <w:tab/>
            </w:r>
            <w:r w:rsidR="007355C9">
              <w:rPr>
                <w:b w:val="0"/>
                <w:color w:val="008CC8"/>
                <w:sz w:val="24"/>
              </w:rPr>
              <w:t>10</w:t>
            </w:r>
            <w:r>
              <w:rPr>
                <w:b w:val="0"/>
                <w:color w:val="008CC8"/>
                <w:sz w:val="24"/>
              </w:rPr>
              <w:t xml:space="preserve">. </w:t>
            </w:r>
            <w:r w:rsidR="007355C9">
              <w:rPr>
                <w:b w:val="0"/>
                <w:color w:val="008CC8"/>
                <w:sz w:val="24"/>
              </w:rPr>
              <w:t>August</w:t>
            </w:r>
            <w:r>
              <w:rPr>
                <w:b w:val="0"/>
                <w:color w:val="008CC8"/>
                <w:sz w:val="24"/>
              </w:rPr>
              <w:t>–</w:t>
            </w:r>
            <w:r w:rsidR="007355C9">
              <w:rPr>
                <w:b w:val="0"/>
                <w:color w:val="008CC8"/>
                <w:sz w:val="24"/>
              </w:rPr>
              <w:t>1</w:t>
            </w:r>
            <w:r>
              <w:rPr>
                <w:b w:val="0"/>
                <w:color w:val="008CC8"/>
                <w:sz w:val="24"/>
              </w:rPr>
              <w:t>6</w:t>
            </w:r>
            <w:r w:rsidRPr="00361013">
              <w:rPr>
                <w:b w:val="0"/>
                <w:color w:val="008CC8"/>
                <w:sz w:val="24"/>
              </w:rPr>
              <w:t>.</w:t>
            </w:r>
            <w:r>
              <w:rPr>
                <w:b w:val="0"/>
                <w:color w:val="008CC8"/>
                <w:sz w:val="24"/>
              </w:rPr>
              <w:t xml:space="preserve"> </w:t>
            </w:r>
            <w:r w:rsidR="007355C9">
              <w:rPr>
                <w:b w:val="0"/>
                <w:color w:val="008CC8"/>
                <w:sz w:val="24"/>
              </w:rPr>
              <w:t>August</w:t>
            </w:r>
            <w:r>
              <w:rPr>
                <w:b w:val="0"/>
                <w:color w:val="008CC8"/>
                <w:sz w:val="24"/>
              </w:rPr>
              <w:t xml:space="preserve"> 2026</w:t>
            </w:r>
          </w:p>
        </w:tc>
      </w:tr>
      <w:tr w:rsidR="00812613" w:rsidRPr="0075690C" w14:paraId="3E41918B" w14:textId="77777777" w:rsidTr="00D40D9F">
        <w:trPr>
          <w:trHeight w:hRule="exact" w:val="214"/>
        </w:trPr>
        <w:tc>
          <w:tcPr>
            <w:tcW w:w="9858" w:type="dxa"/>
            <w:gridSpan w:val="5"/>
          </w:tcPr>
          <w:p w14:paraId="18ACF50C" w14:textId="77777777" w:rsidR="00812613" w:rsidRPr="0084515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4DE45F4B" w14:textId="77777777" w:rsidTr="00D40D9F">
        <w:trPr>
          <w:trHeight w:hRule="exact" w:val="390"/>
        </w:trPr>
        <w:tc>
          <w:tcPr>
            <w:tcW w:w="1661" w:type="dxa"/>
          </w:tcPr>
          <w:p w14:paraId="74796692" w14:textId="77777777" w:rsidR="00812613" w:rsidRPr="00061AF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lang w:eastAsia="de-CH"/>
              </w:rPr>
            </w:pPr>
          </w:p>
        </w:tc>
        <w:tc>
          <w:tcPr>
            <w:tcW w:w="281" w:type="dxa"/>
          </w:tcPr>
          <w:p w14:paraId="7060F083" w14:textId="77777777" w:rsidR="00812613" w:rsidRPr="00061AFB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</w:p>
        </w:tc>
        <w:tc>
          <w:tcPr>
            <w:tcW w:w="3815" w:type="dxa"/>
          </w:tcPr>
          <w:p w14:paraId="51F7CCFF" w14:textId="77777777" w:rsidR="00812613" w:rsidRPr="00136464" w:rsidRDefault="00812613" w:rsidP="00EA70F2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Tagesmenü</w:t>
            </w:r>
          </w:p>
          <w:p w14:paraId="2A8032C5" w14:textId="77777777" w:rsidR="00812613" w:rsidRPr="00136464" w:rsidRDefault="00812613" w:rsidP="00EA70F2">
            <w:pPr>
              <w:pStyle w:val="05Klein"/>
              <w:rPr>
                <w:lang w:eastAsia="de-CH"/>
              </w:rPr>
            </w:pPr>
          </w:p>
          <w:p w14:paraId="13288B22" w14:textId="77777777" w:rsidR="00812613" w:rsidRPr="00136464" w:rsidRDefault="00812613" w:rsidP="00EA70F2">
            <w:pPr>
              <w:pStyle w:val="05Klein"/>
              <w:rPr>
                <w:lang w:eastAsia="de-CH"/>
              </w:rPr>
            </w:pPr>
          </w:p>
        </w:tc>
        <w:tc>
          <w:tcPr>
            <w:tcW w:w="3815" w:type="dxa"/>
          </w:tcPr>
          <w:p w14:paraId="156E497B" w14:textId="77777777" w:rsidR="00812613" w:rsidRPr="00136464" w:rsidRDefault="00812613" w:rsidP="00EA70F2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Vegetarisch</w:t>
            </w:r>
          </w:p>
        </w:tc>
        <w:tc>
          <w:tcPr>
            <w:tcW w:w="286" w:type="dxa"/>
          </w:tcPr>
          <w:p w14:paraId="4305BB04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70B68B64" w14:textId="77777777" w:rsidTr="00D40D9F">
        <w:trPr>
          <w:trHeight w:hRule="exact" w:val="214"/>
        </w:trPr>
        <w:tc>
          <w:tcPr>
            <w:tcW w:w="1661" w:type="dxa"/>
          </w:tcPr>
          <w:p w14:paraId="4D28AE17" w14:textId="77777777" w:rsidR="00812613" w:rsidRPr="00061AF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2CAB8D23" w14:textId="77777777" w:rsidR="00812613" w:rsidRPr="00C35230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Cs w:val="18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4C5236F4" w14:textId="77777777" w:rsidR="00812613" w:rsidRPr="001247E9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0913142C" w14:textId="77777777" w:rsidR="00812613" w:rsidRPr="006C6367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</w:tcPr>
          <w:p w14:paraId="3BF9942E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5FEC1AE6" w14:textId="77777777" w:rsidTr="00D40D9F">
        <w:trPr>
          <w:trHeight w:val="251"/>
        </w:trPr>
        <w:tc>
          <w:tcPr>
            <w:tcW w:w="1661" w:type="dxa"/>
            <w:vMerge w:val="restart"/>
          </w:tcPr>
          <w:p w14:paraId="260E5DA3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Montag</w:t>
            </w:r>
          </w:p>
          <w:p w14:paraId="102AF5AF" w14:textId="41DCDD23" w:rsidR="00812613" w:rsidRPr="009B25C4" w:rsidRDefault="007355C9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10. August</w:t>
            </w:r>
          </w:p>
          <w:p w14:paraId="5B1FE847" w14:textId="77777777" w:rsidR="00812613" w:rsidRPr="00B3555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i/>
                <w:sz w:val="19"/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721EE45A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262B3480" w14:textId="380BD520" w:rsidR="00812613" w:rsidRPr="00661E3E" w:rsidRDefault="00475994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Hühnerb</w:t>
            </w: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 xml:space="preserve">ouillon mit 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Teigwareneinlage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86" w:type="dxa"/>
          </w:tcPr>
          <w:p w14:paraId="6289EA3D" w14:textId="77777777" w:rsidR="00812613" w:rsidRPr="00136464" w:rsidRDefault="00812613" w:rsidP="00EA70F2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812613" w:rsidRPr="00136464" w14:paraId="680CF2AD" w14:textId="77777777" w:rsidTr="00D40D9F">
        <w:trPr>
          <w:trHeight w:val="1086"/>
        </w:trPr>
        <w:tc>
          <w:tcPr>
            <w:tcW w:w="1661" w:type="dxa"/>
            <w:vMerge/>
          </w:tcPr>
          <w:p w14:paraId="7FD0C33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06DF0BA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5CDB465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F8E542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023FC86C" w14:textId="5CF698CE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62AC645" w14:textId="18140659" w:rsidR="00007604" w:rsidRPr="00A33C34" w:rsidRDefault="00007604" w:rsidP="0000760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A33C34">
              <w:rPr>
                <w:rFonts w:asciiTheme="minorHAnsi" w:hAnsiTheme="minorHAnsi" w:cstheme="minorHAnsi"/>
                <w:sz w:val="19"/>
                <w:szCs w:val="19"/>
              </w:rPr>
              <w:t xml:space="preserve">Spaghetti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an Speck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ahmsauce</w:t>
            </w:r>
          </w:p>
          <w:p w14:paraId="0204FE04" w14:textId="5F6800A5" w:rsidR="00007604" w:rsidRDefault="00007604" w:rsidP="0000760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A33C34">
              <w:rPr>
                <w:rFonts w:asciiTheme="minorHAnsi" w:hAnsiTheme="minorHAnsi" w:cstheme="minorHAnsi"/>
                <w:sz w:val="19"/>
                <w:szCs w:val="19"/>
              </w:rPr>
              <w:t>mit Parmesan</w:t>
            </w:r>
          </w:p>
          <w:p w14:paraId="4F47ACCD" w14:textId="4B5BA73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</w:tcPr>
          <w:p w14:paraId="0BBD1CDA" w14:textId="27AE820B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B3BF52A" w14:textId="38FC07F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Tofu-Chop-Suey</w:t>
            </w:r>
          </w:p>
          <w:p w14:paraId="263941D2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</w:p>
          <w:p w14:paraId="4FD1CA93" w14:textId="672E2D18" w:rsidR="00812613" w:rsidRPr="00C60E8F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Duftreis</w:t>
            </w:r>
          </w:p>
        </w:tc>
        <w:tc>
          <w:tcPr>
            <w:tcW w:w="286" w:type="dxa"/>
          </w:tcPr>
          <w:p w14:paraId="3E55438B" w14:textId="77777777" w:rsidR="00812613" w:rsidRPr="00136464" w:rsidRDefault="00812613" w:rsidP="00EA70F2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812613" w:rsidRPr="00136464" w14:paraId="4C51F9EB" w14:textId="77777777" w:rsidTr="00D40D9F">
        <w:trPr>
          <w:trHeight w:hRule="exact" w:val="269"/>
        </w:trPr>
        <w:tc>
          <w:tcPr>
            <w:tcW w:w="1661" w:type="dxa"/>
          </w:tcPr>
          <w:p w14:paraId="53C6C61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0BAB3CA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434183CB" w14:textId="6EE4DCC6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4369C907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AB886E3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0C5A70A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Dienstag</w:t>
            </w:r>
          </w:p>
          <w:p w14:paraId="04A18527" w14:textId="30E3D744" w:rsidR="00812613" w:rsidRPr="005E7E4E" w:rsidRDefault="007355C9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11. August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37DD6A6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7525853C" w14:textId="37CA5251" w:rsidR="00475994" w:rsidRPr="004E30A0" w:rsidRDefault="00475994" w:rsidP="0047599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Ratatouillesuppe </w:t>
            </w: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21A6842C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0C29629B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64F4FBF3" w14:textId="77777777" w:rsidTr="00D40D9F">
        <w:trPr>
          <w:trHeight w:val="1137"/>
        </w:trPr>
        <w:tc>
          <w:tcPr>
            <w:tcW w:w="1661" w:type="dxa"/>
            <w:vMerge/>
          </w:tcPr>
          <w:p w14:paraId="041B7D3F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2DA09801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4F42819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5B2F05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5CBC2335" w14:textId="7B5100DB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950AEB3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Ofenfrischer Gemüsestrudel</w:t>
            </w:r>
          </w:p>
          <w:p w14:paraId="174ACEF0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an Sauce Hollandaise</w:t>
            </w:r>
          </w:p>
          <w:p w14:paraId="662FFC42" w14:textId="6B25EF0D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</w:tcPr>
          <w:p w14:paraId="59ED641D" w14:textId="77777777" w:rsidR="00812613" w:rsidRPr="00C60E8F" w:rsidRDefault="00812613" w:rsidP="00EA70F2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30C8DCE" w14:textId="29DF4021" w:rsidR="00EC097C" w:rsidRPr="0016723D" w:rsidRDefault="00EC097C" w:rsidP="00EC097C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Linsen-Burger</w:t>
            </w:r>
          </w:p>
          <w:p w14:paraId="13A8BBBB" w14:textId="77777777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an Käsesauce</w:t>
            </w:r>
          </w:p>
          <w:p w14:paraId="225FEBDC" w14:textId="33E71F0C" w:rsidR="00812613" w:rsidRPr="00C60E8F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Peperonata</w:t>
            </w:r>
          </w:p>
        </w:tc>
        <w:tc>
          <w:tcPr>
            <w:tcW w:w="286" w:type="dxa"/>
          </w:tcPr>
          <w:p w14:paraId="54E80AD9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10696D23" w14:textId="77777777" w:rsidTr="00D40D9F">
        <w:trPr>
          <w:trHeight w:hRule="exact" w:val="214"/>
        </w:trPr>
        <w:tc>
          <w:tcPr>
            <w:tcW w:w="1661" w:type="dxa"/>
          </w:tcPr>
          <w:p w14:paraId="2572804E" w14:textId="77777777" w:rsidR="00812613" w:rsidRPr="00BC1AB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34B100CF" w14:textId="77777777" w:rsidR="00812613" w:rsidRPr="00BC1AB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0578E230" w14:textId="52890DD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098A0EE0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12C377A4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17947845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Mittwoch</w:t>
            </w:r>
          </w:p>
          <w:p w14:paraId="35D6B1FA" w14:textId="0F0609AB" w:rsidR="00812613" w:rsidRDefault="007355C9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12. August</w:t>
            </w:r>
          </w:p>
          <w:p w14:paraId="0876A588" w14:textId="77777777" w:rsidR="00812613" w:rsidRPr="00D41206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color w:val="AFA596" w:themeColor="accent2"/>
                <w:sz w:val="19"/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AB9007D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64423D31" w14:textId="46381211" w:rsidR="00812613" w:rsidRPr="00661E3E" w:rsidRDefault="00EC097C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 xml:space="preserve">suppe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mit Majoran 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  <w:tc>
          <w:tcPr>
            <w:tcW w:w="286" w:type="dxa"/>
          </w:tcPr>
          <w:p w14:paraId="5C325A6A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1B3D7637" w14:textId="77777777" w:rsidTr="00D40D9F">
        <w:trPr>
          <w:trHeight w:val="1040"/>
        </w:trPr>
        <w:tc>
          <w:tcPr>
            <w:tcW w:w="1661" w:type="dxa"/>
            <w:vMerge/>
          </w:tcPr>
          <w:p w14:paraId="6FD18DF7" w14:textId="77777777" w:rsidR="00812613" w:rsidRPr="008A60AD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55403032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A85C48F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8D265FD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5A9F4BB0" w14:textId="6D9AD295" w:rsidR="00812613" w:rsidRPr="00F63D70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</w:p>
          <w:p w14:paraId="24783C8C" w14:textId="4B30C745" w:rsidR="00EC097C" w:rsidRPr="001552E4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Cordon bleu 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vom Schwein</w:t>
            </w:r>
          </w:p>
          <w:p w14:paraId="33B77B3C" w14:textId="56B1B8E2" w:rsidR="00EC097C" w:rsidRPr="004E30A0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>serviert mit Pommes Frites</w:t>
            </w:r>
          </w:p>
          <w:p w14:paraId="5964D43C" w14:textId="20FF855D" w:rsidR="00812613" w:rsidRPr="00537838" w:rsidRDefault="00EC097C" w:rsidP="00EC097C">
            <w:pPr>
              <w:jc w:val="center"/>
              <w:rPr>
                <w:rFonts w:asciiTheme="minorHAnsi" w:hAnsiTheme="minorHAnsi" w:cstheme="minorHAnsi"/>
                <w:strike/>
                <w:sz w:val="19"/>
                <w:szCs w:val="19"/>
                <w:highlight w:val="yellow"/>
              </w:rPr>
            </w:pP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>und feinen Erbsen</w:t>
            </w:r>
          </w:p>
        </w:tc>
        <w:tc>
          <w:tcPr>
            <w:tcW w:w="3815" w:type="dxa"/>
          </w:tcPr>
          <w:p w14:paraId="0C2ED93E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C8094BB" w14:textId="18C32667" w:rsidR="00EC097C" w:rsidRPr="00803F43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Käse-Brot-Auflauf </w:t>
            </w:r>
          </w:p>
          <w:p w14:paraId="3BD67C5C" w14:textId="77777777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 xml:space="preserve">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getrockneten </w:t>
            </w: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>Tomaten</w:t>
            </w:r>
          </w:p>
          <w:p w14:paraId="2E6DB8A1" w14:textId="5FADF3BC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Melonen-Salat </w:t>
            </w:r>
          </w:p>
          <w:p w14:paraId="470892A6" w14:textId="632B3AED" w:rsidR="00812613" w:rsidRPr="00F63D70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</w:p>
        </w:tc>
        <w:tc>
          <w:tcPr>
            <w:tcW w:w="286" w:type="dxa"/>
          </w:tcPr>
          <w:p w14:paraId="2EEED3BB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24976023" w14:textId="77777777" w:rsidTr="00D40D9F">
        <w:trPr>
          <w:trHeight w:hRule="exact" w:val="226"/>
        </w:trPr>
        <w:tc>
          <w:tcPr>
            <w:tcW w:w="1661" w:type="dxa"/>
          </w:tcPr>
          <w:p w14:paraId="1FECE82F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5E94227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73FC50A7" w14:textId="309B57EE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31AF13CD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19C06F2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0C39DACF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Donnerstag</w:t>
            </w:r>
          </w:p>
          <w:p w14:paraId="6B062A95" w14:textId="6ED745A9" w:rsidR="00812613" w:rsidRPr="00C37E3E" w:rsidRDefault="007355C9" w:rsidP="00C37E3E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13. August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69C916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33D2F0FD" w14:textId="77777777" w:rsidR="00EC097C" w:rsidRPr="004E30A0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Broccolic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remesuppe</w:t>
            </w:r>
            <w:r w:rsidRPr="004E30A0">
              <w:rPr>
                <w:rFonts w:asciiTheme="minorHAnsi" w:hAnsiTheme="minorHAnsi" w:cstheme="minorHAnsi"/>
                <w:sz w:val="19"/>
                <w:szCs w:val="19"/>
              </w:rPr>
              <w:t xml:space="preserve"> / Salat</w:t>
            </w:r>
          </w:p>
          <w:p w14:paraId="6609E9B2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25574FC5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32986681" w14:textId="77777777" w:rsidTr="00D40D9F">
        <w:trPr>
          <w:trHeight w:val="1216"/>
        </w:trPr>
        <w:tc>
          <w:tcPr>
            <w:tcW w:w="1661" w:type="dxa"/>
            <w:vMerge/>
          </w:tcPr>
          <w:p w14:paraId="79C3253D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81" w:type="dxa"/>
          </w:tcPr>
          <w:p w14:paraId="4E787F4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FB6E89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7067626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DEF62C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23AC3C83" w14:textId="678D963D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8DE5579" w14:textId="77777777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Poulet Schnitzel an Whiskey-Sauce</w:t>
            </w:r>
          </w:p>
          <w:p w14:paraId="2481B7DC" w14:textId="2F6C5F0C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serviert mit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Nudeln</w:t>
            </w:r>
          </w:p>
          <w:p w14:paraId="35F5612B" w14:textId="1F772F8B" w:rsidR="00812613" w:rsidRPr="00537838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Karotten</w:t>
            </w:r>
          </w:p>
        </w:tc>
        <w:tc>
          <w:tcPr>
            <w:tcW w:w="3815" w:type="dxa"/>
          </w:tcPr>
          <w:p w14:paraId="219D8B76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9CE86CC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Blumenkohl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-Käsemedaillon</w:t>
            </w:r>
          </w:p>
          <w:p w14:paraId="631623FD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mit Rosmarin-Kartoffeln</w:t>
            </w:r>
          </w:p>
          <w:p w14:paraId="636F7F9E" w14:textId="23AD04ED" w:rsidR="00EC097C" w:rsidRDefault="0059559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 w:rsidR="00EC097C">
              <w:rPr>
                <w:rFonts w:asciiTheme="minorHAnsi" w:hAnsiTheme="minorHAnsi" w:cstheme="minorHAnsi"/>
                <w:sz w:val="19"/>
                <w:szCs w:val="19"/>
              </w:rPr>
              <w:t>Joghurt-</w:t>
            </w:r>
            <w:r w:rsidR="00EC097C" w:rsidRPr="00D74DF1">
              <w:rPr>
                <w:rFonts w:asciiTheme="minorHAnsi" w:hAnsiTheme="minorHAnsi" w:cstheme="minorHAnsi"/>
                <w:sz w:val="19"/>
                <w:szCs w:val="19"/>
              </w:rPr>
              <w:t>Kräuterdip</w:t>
            </w:r>
          </w:p>
          <w:p w14:paraId="160B9E05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56B9D7CB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2EDE2D7B" w14:textId="77777777" w:rsidTr="00D40D9F">
        <w:trPr>
          <w:trHeight w:hRule="exact" w:val="214"/>
        </w:trPr>
        <w:tc>
          <w:tcPr>
            <w:tcW w:w="1661" w:type="dxa"/>
          </w:tcPr>
          <w:p w14:paraId="1BA141F3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146BCE03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06CB0E8D" w14:textId="631ED341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36F9F94F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211DD1" w14:paraId="3C86CD05" w14:textId="77777777" w:rsidTr="00D40D9F">
        <w:trPr>
          <w:trHeight w:hRule="exact" w:val="315"/>
        </w:trPr>
        <w:tc>
          <w:tcPr>
            <w:tcW w:w="1661" w:type="dxa"/>
            <w:vMerge w:val="restart"/>
          </w:tcPr>
          <w:p w14:paraId="52738001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Freitag</w:t>
            </w:r>
          </w:p>
          <w:p w14:paraId="340298B4" w14:textId="33633F92" w:rsidR="00812613" w:rsidRDefault="007355C9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14. August</w:t>
            </w:r>
          </w:p>
          <w:p w14:paraId="0FE6FED1" w14:textId="24FB16E9" w:rsidR="00812613" w:rsidRPr="00E84B39" w:rsidRDefault="00812613" w:rsidP="0059559C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* </w:t>
            </w:r>
            <w:r w:rsidR="00EC097C" w:rsidRPr="002C6B0D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</w:t>
            </w:r>
            <w:r w:rsidR="0059559C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Türkei / Aquakultur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BCA4B8E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69C4A467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Karotten-Kokosmilchsuppe / Salat</w:t>
            </w:r>
          </w:p>
          <w:p w14:paraId="0AC13FD6" w14:textId="058566C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32BA9F87" w14:textId="77777777" w:rsidR="00812613" w:rsidRPr="00B956BE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63944FF5" w14:textId="77777777" w:rsidTr="00D40D9F">
        <w:trPr>
          <w:trHeight w:val="1134"/>
        </w:trPr>
        <w:tc>
          <w:tcPr>
            <w:tcW w:w="1661" w:type="dxa"/>
            <w:vMerge/>
          </w:tcPr>
          <w:p w14:paraId="1A73FD87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i/>
                <w:color w:val="FF0000"/>
                <w:sz w:val="19"/>
                <w:szCs w:val="19"/>
              </w:rPr>
            </w:pPr>
          </w:p>
        </w:tc>
        <w:tc>
          <w:tcPr>
            <w:tcW w:w="281" w:type="dxa"/>
          </w:tcPr>
          <w:p w14:paraId="6ED1ED2C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684959E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 w:rsidRPr="00B956BE"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</w:t>
            </w:r>
          </w:p>
          <w:p w14:paraId="276C7FC7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</w:t>
            </w:r>
          </w:p>
        </w:tc>
        <w:tc>
          <w:tcPr>
            <w:tcW w:w="3815" w:type="dxa"/>
          </w:tcPr>
          <w:p w14:paraId="1119EB95" w14:textId="00A742ED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 xml:space="preserve">Gebratenes 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Wolfsbarschfilet*</w:t>
            </w:r>
          </w:p>
          <w:p w14:paraId="2A6F7538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 xml:space="preserve">an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Noilly-Prat-Sauce</w:t>
            </w:r>
          </w:p>
          <w:p w14:paraId="6A93E83D" w14:textId="10F0A0C4" w:rsidR="00812613" w:rsidRPr="00C60E8F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mit Salzkartoffeln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und Lauchgemüse</w:t>
            </w:r>
          </w:p>
        </w:tc>
        <w:tc>
          <w:tcPr>
            <w:tcW w:w="3815" w:type="dxa"/>
          </w:tcPr>
          <w:p w14:paraId="4CC4B1A5" w14:textId="4EBA6105" w:rsidR="00EC097C" w:rsidRDefault="00812613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 w:rsidR="00EC097C">
              <w:rPr>
                <w:rFonts w:asciiTheme="minorHAnsi" w:hAnsiTheme="minorHAnsi" w:cstheme="minorHAnsi"/>
                <w:sz w:val="19"/>
                <w:szCs w:val="19"/>
              </w:rPr>
              <w:t>Kräuter-Pilz-Wähe</w:t>
            </w:r>
          </w:p>
          <w:p w14:paraId="320CB2CC" w14:textId="30DFD53E" w:rsidR="00812613" w:rsidRPr="00C60E8F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serviert mit Tomatensalat</w:t>
            </w:r>
          </w:p>
        </w:tc>
        <w:tc>
          <w:tcPr>
            <w:tcW w:w="286" w:type="dxa"/>
          </w:tcPr>
          <w:p w14:paraId="2C340AEF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118DFE2" w14:textId="77777777" w:rsidTr="00D40D9F">
        <w:trPr>
          <w:trHeight w:hRule="exact" w:val="112"/>
        </w:trPr>
        <w:tc>
          <w:tcPr>
            <w:tcW w:w="1661" w:type="dxa"/>
          </w:tcPr>
          <w:p w14:paraId="577BABA4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3E74A5F8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1C0FEA72" w14:textId="77777777" w:rsidR="00812613" w:rsidRPr="00661E3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29A1D89A" w14:textId="77777777" w:rsidR="00812613" w:rsidRPr="00661E3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40FF66D5" w14:textId="77777777" w:rsidR="00812613" w:rsidRPr="0013646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5B80F101" w14:textId="77777777" w:rsidTr="00D40D9F">
        <w:trPr>
          <w:trHeight w:val="254"/>
        </w:trPr>
        <w:tc>
          <w:tcPr>
            <w:tcW w:w="1661" w:type="dxa"/>
            <w:vMerge w:val="restart"/>
          </w:tcPr>
          <w:p w14:paraId="5251A729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Samstag</w:t>
            </w:r>
          </w:p>
          <w:p w14:paraId="45360DF6" w14:textId="53986100" w:rsidR="00812613" w:rsidRPr="00C37E3E" w:rsidRDefault="007355C9" w:rsidP="00C37E3E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15. August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5C274C7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5006CB09" w14:textId="442D65B6" w:rsidR="00812613" w:rsidRPr="00661E3E" w:rsidRDefault="00475994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Rote Linsensuppe</w:t>
            </w:r>
            <w:r w:rsidRPr="00635BD2">
              <w:rPr>
                <w:rFonts w:asciiTheme="minorHAnsi" w:hAnsiTheme="minorHAnsi" w:cstheme="minorHAnsi"/>
                <w:color w:val="7030A0"/>
                <w:sz w:val="19"/>
                <w:szCs w:val="19"/>
              </w:rPr>
              <w:t xml:space="preserve"> </w:t>
            </w: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86" w:type="dxa"/>
          </w:tcPr>
          <w:p w14:paraId="2FA802D2" w14:textId="77777777" w:rsidR="00812613" w:rsidRPr="0013646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34847674" w14:textId="77777777" w:rsidTr="00D40D9F">
        <w:trPr>
          <w:trHeight w:val="1063"/>
        </w:trPr>
        <w:tc>
          <w:tcPr>
            <w:tcW w:w="1661" w:type="dxa"/>
            <w:vMerge/>
          </w:tcPr>
          <w:p w14:paraId="7CAA8E79" w14:textId="77777777" w:rsidR="00812613" w:rsidRPr="006146AA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3628B35D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275D6E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DC2D0F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5D6395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6619FC3" w14:textId="77777777" w:rsidR="00812613" w:rsidRPr="00CF1E8B" w:rsidRDefault="00812613" w:rsidP="00EA70F2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6A3AAC51" w14:textId="76A3D24A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FDFA6DB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Italienische 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Polenta-Gnocchi</w:t>
            </w:r>
          </w:p>
          <w:p w14:paraId="1210D19D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auf Blattspinat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mit Gemüsewürfeln</w:t>
            </w:r>
          </w:p>
          <w:p w14:paraId="2A463466" w14:textId="77777777" w:rsidR="00EC097C" w:rsidRPr="00661E3E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serviert an Gorgonzolasau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c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e</w:t>
            </w:r>
          </w:p>
          <w:p w14:paraId="38C574D9" w14:textId="4E1B7EE3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</w:tcPr>
          <w:p w14:paraId="0A206813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168059E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Gebratene Thai-Nudeln</w:t>
            </w:r>
          </w:p>
          <w:p w14:paraId="4EAC5A7C" w14:textId="77777777" w:rsidR="00EC097C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an Te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ri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yaki-Gemüse</w:t>
            </w:r>
          </w:p>
          <w:p w14:paraId="1FD6F0FB" w14:textId="4518356B" w:rsidR="00812613" w:rsidRPr="00C60E8F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mit Cashewnüssen</w:t>
            </w:r>
          </w:p>
        </w:tc>
        <w:tc>
          <w:tcPr>
            <w:tcW w:w="286" w:type="dxa"/>
          </w:tcPr>
          <w:p w14:paraId="13E78921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C878AE" w14:paraId="2A8B97D4" w14:textId="77777777" w:rsidTr="00D40D9F">
        <w:trPr>
          <w:trHeight w:hRule="exact" w:val="214"/>
        </w:trPr>
        <w:tc>
          <w:tcPr>
            <w:tcW w:w="1661" w:type="dxa"/>
          </w:tcPr>
          <w:p w14:paraId="777FAEE0" w14:textId="77777777" w:rsidR="00812613" w:rsidRPr="00C878AE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7864B24B" w14:textId="77777777" w:rsidR="00812613" w:rsidRPr="00C878A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4A18EF3E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399EEB13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20AD11AB" w14:textId="77777777" w:rsidR="00812613" w:rsidRPr="00C878AE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0F70220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484C572A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Sonntag</w:t>
            </w:r>
          </w:p>
          <w:p w14:paraId="49E59C54" w14:textId="58B6831F" w:rsidR="007C7F4C" w:rsidRPr="00C37E3E" w:rsidRDefault="007355C9" w:rsidP="00C37E3E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16. August</w:t>
            </w:r>
          </w:p>
          <w:p w14:paraId="4FE26572" w14:textId="57C3BE82" w:rsidR="00812613" w:rsidRPr="00303633" w:rsidRDefault="00C37E3E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 w:val="0"/>
                <w:i/>
                <w:iCs/>
                <w:sz w:val="16"/>
                <w:szCs w:val="16"/>
              </w:rPr>
              <w:t xml:space="preserve">*  </w:t>
            </w:r>
            <w:r w:rsidR="007C7F4C" w:rsidRPr="00922823">
              <w:rPr>
                <w:rFonts w:asciiTheme="minorHAnsi" w:hAnsiTheme="minorHAnsi" w:cstheme="minorHAnsi"/>
                <w:b w:val="0"/>
                <w:i/>
                <w:iCs/>
                <w:sz w:val="16"/>
                <w:szCs w:val="16"/>
              </w:rPr>
              <w:t xml:space="preserve">HU </w:t>
            </w:r>
            <w:r w:rsidR="007C7F4C" w:rsidRPr="00922823">
              <w:rPr>
                <w:rFonts w:ascii="Transgourmet" w:hAnsi="Transgourmet"/>
                <w:b w:val="0"/>
                <w:i/>
                <w:iCs/>
                <w:color w:val="0F0F0F"/>
                <w:sz w:val="16"/>
                <w:szCs w:val="16"/>
                <w:shd w:val="clear" w:color="auto" w:fill="FFFFFF"/>
              </w:rPr>
              <w:t>Relax</w:t>
            </w:r>
            <w:r w:rsidR="00581689" w:rsidRPr="00922823">
              <w:rPr>
                <w:rFonts w:asciiTheme="minorHAnsi" w:hAnsiTheme="minorHAnsi" w:cstheme="minorHAnsi"/>
                <w:b w:val="0"/>
                <w:i/>
                <w:iCs/>
                <w:sz w:val="16"/>
                <w:szCs w:val="16"/>
              </w:rPr>
              <w:t xml:space="preserve"> Rabbit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3B5AA6F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3FDC74F8" w14:textId="656B16EC" w:rsidR="00475994" w:rsidRPr="00473358" w:rsidRDefault="00475994" w:rsidP="00475994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Rindskraftbrühe mit Backerbsen </w:t>
            </w: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 xml:space="preserve"> Salat</w:t>
            </w:r>
          </w:p>
          <w:p w14:paraId="728C9711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168C571F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50EC3CE1" w14:textId="77777777" w:rsidTr="00D40D9F">
        <w:trPr>
          <w:trHeight w:val="1101"/>
        </w:trPr>
        <w:tc>
          <w:tcPr>
            <w:tcW w:w="1661" w:type="dxa"/>
            <w:vMerge/>
          </w:tcPr>
          <w:p w14:paraId="3F195280" w14:textId="77777777" w:rsidR="00812613" w:rsidRPr="008C06F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497EE047" w14:textId="77777777" w:rsidR="00812613" w:rsidRPr="008C06F3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36ECD3A" w14:textId="7E2EB8F0" w:rsidR="00812613" w:rsidRPr="008C06F3" w:rsidRDefault="007C7F4C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>***</w:t>
            </w:r>
          </w:p>
          <w:p w14:paraId="6CC3DDD8" w14:textId="77777777" w:rsidR="00812613" w:rsidRPr="008C06F3" w:rsidRDefault="00812613" w:rsidP="00EA70F2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31229504" w14:textId="05C74F42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D1EA050" w14:textId="32A277B0" w:rsidR="00581689" w:rsidRPr="00F1628C" w:rsidRDefault="00581689" w:rsidP="00581689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Kaninchen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agout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*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an Senf</w:t>
            </w:r>
            <w:r w:rsidR="0059559C">
              <w:rPr>
                <w:rFonts w:asciiTheme="minorHAnsi" w:hAnsiTheme="minorHAnsi" w:cstheme="minorHAnsi"/>
                <w:sz w:val="19"/>
                <w:szCs w:val="19"/>
              </w:rPr>
              <w:t>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auce</w:t>
            </w:r>
          </w:p>
          <w:p w14:paraId="2AF8FE19" w14:textId="534446B8" w:rsidR="00581689" w:rsidRPr="00803F43" w:rsidRDefault="00581689" w:rsidP="00581689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Kartoffelstampf</w:t>
            </w:r>
          </w:p>
          <w:p w14:paraId="2D38C12D" w14:textId="77777777" w:rsidR="00581689" w:rsidRDefault="00581689" w:rsidP="00581689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03F43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Broccoli</w:t>
            </w:r>
          </w:p>
          <w:p w14:paraId="48EFB340" w14:textId="1748562C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</w:tcPr>
          <w:p w14:paraId="2EBC8BA6" w14:textId="77777777" w:rsidR="00812613" w:rsidRDefault="00812613" w:rsidP="00EA70F2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FB55CAB" w14:textId="4C6847FB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Rösti-Taschen</w:t>
            </w:r>
          </w:p>
          <w:p w14:paraId="6BB11131" w14:textId="77777777" w:rsidR="00EC097C" w:rsidRPr="00D74DF1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74DF1">
              <w:rPr>
                <w:rFonts w:asciiTheme="minorHAnsi" w:hAnsiTheme="minorHAnsi" w:cstheme="minorHAnsi"/>
                <w:sz w:val="19"/>
                <w:szCs w:val="19"/>
              </w:rPr>
              <w:t>mit Gemüse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beilage</w:t>
            </w:r>
          </w:p>
          <w:p w14:paraId="697050F8" w14:textId="02ED756C" w:rsidR="00812613" w:rsidRDefault="00EC097C" w:rsidP="00EC097C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Tomaten-Pesto</w:t>
            </w:r>
          </w:p>
        </w:tc>
        <w:tc>
          <w:tcPr>
            <w:tcW w:w="286" w:type="dxa"/>
          </w:tcPr>
          <w:p w14:paraId="14DF2DC9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307A64" w14:paraId="23F01FE0" w14:textId="77777777" w:rsidTr="00D40D9F">
        <w:trPr>
          <w:trHeight w:val="353"/>
        </w:trPr>
        <w:tc>
          <w:tcPr>
            <w:tcW w:w="1661" w:type="dxa"/>
          </w:tcPr>
          <w:p w14:paraId="11E85ACF" w14:textId="77777777" w:rsidR="00812613" w:rsidRPr="008E6A1A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19F06D3A" w14:textId="77777777" w:rsidR="00812613" w:rsidRPr="008E6A1A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379AFC20" w14:textId="6625B442" w:rsidR="00812613" w:rsidRPr="00307A64" w:rsidRDefault="00EC097C" w:rsidP="00EA70F2">
            <w:pPr>
              <w:jc w:val="center"/>
              <w:rPr>
                <w:sz w:val="19"/>
                <w:szCs w:val="19"/>
                <w:lang w:val="fr-CH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Schokoladen-Mousse</w:t>
            </w:r>
          </w:p>
        </w:tc>
        <w:tc>
          <w:tcPr>
            <w:tcW w:w="286" w:type="dxa"/>
          </w:tcPr>
          <w:p w14:paraId="4FC717FD" w14:textId="77777777" w:rsidR="00812613" w:rsidRPr="00307A64" w:rsidRDefault="00812613" w:rsidP="00EA70F2">
            <w:pPr>
              <w:rPr>
                <w:lang w:val="fr-CH"/>
              </w:rPr>
            </w:pPr>
          </w:p>
        </w:tc>
      </w:tr>
    </w:tbl>
    <w:p w14:paraId="6669B54E" w14:textId="77777777" w:rsidR="00262444" w:rsidRDefault="00262444" w:rsidP="00812613">
      <w:pPr>
        <w:rPr>
          <w:b/>
          <w:color w:val="008CC8"/>
          <w:sz w:val="18"/>
          <w:szCs w:val="18"/>
        </w:rPr>
      </w:pPr>
    </w:p>
    <w:p w14:paraId="35CE7275" w14:textId="77777777" w:rsidR="00D40D9F" w:rsidRDefault="00D40D9F" w:rsidP="00812613">
      <w:pPr>
        <w:rPr>
          <w:b/>
          <w:color w:val="008CC8"/>
          <w:sz w:val="18"/>
          <w:szCs w:val="18"/>
        </w:rPr>
      </w:pPr>
    </w:p>
    <w:p w14:paraId="3A0148A0" w14:textId="4A383985" w:rsidR="007C1E80" w:rsidRPr="00812613" w:rsidRDefault="00941494" w:rsidP="00812613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A36151">
        <w:rPr>
          <w:b/>
          <w:color w:val="008CC8"/>
          <w:sz w:val="18"/>
          <w:szCs w:val="18"/>
        </w:rPr>
        <w:t xml:space="preserve">Hinweis für </w:t>
      </w:r>
      <w:r w:rsidRPr="00A36151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A36151">
        <w:rPr>
          <w:rFonts w:cs="Arial"/>
          <w:b/>
          <w:color w:val="008CC8"/>
          <w:sz w:val="18"/>
          <w:szCs w:val="18"/>
        </w:rPr>
        <w:t>hkeit bei der Bestellung, danke!</w:t>
      </w:r>
    </w:p>
    <w:sectPr w:rsidR="007C1E80" w:rsidRPr="00812613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9C8B" w14:textId="77777777" w:rsidR="00E42EA6" w:rsidRDefault="00E42EA6" w:rsidP="00C054B1">
      <w:r>
        <w:separator/>
      </w:r>
    </w:p>
  </w:endnote>
  <w:endnote w:type="continuationSeparator" w:id="0">
    <w:p w14:paraId="151769F7" w14:textId="77777777" w:rsidR="00E42EA6" w:rsidRDefault="00E42EA6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gourme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1E9D67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lock w:val="sdtLocked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7705B5DC" w14:textId="172DE1D6" w:rsidR="00C33042" w:rsidRPr="00A36151" w:rsidRDefault="00863613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863613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Fleisch so wie die Brot- und Backwaren nicht aus Schweizer Produktion stammen,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7E894238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AFB4" w14:textId="77777777" w:rsidR="00E42EA6" w:rsidRDefault="00E42EA6" w:rsidP="00C054B1">
      <w:r>
        <w:separator/>
      </w:r>
    </w:p>
  </w:footnote>
  <w:footnote w:type="continuationSeparator" w:id="0">
    <w:p w14:paraId="3038F240" w14:textId="77777777" w:rsidR="00E42EA6" w:rsidRDefault="00E42EA6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lock w:val="sdtContentLocked"/>
      <w:placeholder>
        <w:docPart w:val="1D2CA0565DAE4F51AE993A12A21EC786"/>
      </w:placeholder>
    </w:sdtPr>
    <w:sdtEndPr/>
    <w:sdtContent>
      <w:p w14:paraId="17D5C8BE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9BA5B93" wp14:editId="4FB4E72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" name="bsb_Spittelhof_Angebotsmarke_2" hidden="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E8C1004" wp14:editId="53C92A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" name="bsb_Versandhandel_2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161C94A6" wp14:editId="54952AF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" name="bsb_Spektrum_2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DB08151" wp14:editId="102707A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" name="bsb_Schreinerei_2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5A53E8CA" wp14:editId="5ADF888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" name="bsb_Mikrografie_2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B093342" wp14:editId="472F00A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" name="bsb_Medien_2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85F096E" wp14:editId="16C24CD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" name="bsb_Mechanik_2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0A0B411" wp14:editId="754A553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" name="bsb_Malerei_2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CCE7419" wp14:editId="0B61C12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" name="bsb_Kreativwerkstatt_2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648E7719" wp14:editId="5FC5E71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" name="bsb_Gastroservice_2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525B2C73" wp14:editId="36D174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" name="bsb_Gaertnerei_2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7A0DED3" wp14:editId="721D4D0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" name="bsb_Fertigung_Technik_2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4CA9649" wp14:editId="0F9633B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" name="bsb_Facility_Services_2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583566D8" wp14:editId="63FF08F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" name="bsb_Bildung_2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A96F83" wp14:editId="02E4C66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" name="bsb_Spittelhof_2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3D98EE0A" wp14:editId="31BB25C2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" name="bsb_Spalentor_2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68179DD5" wp14:editId="6545E3D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" name="bsb_Lindenhof_2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6FF81EC0" wp14:editId="3BA5318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" name="bsb_Horburghof_2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310A9BD" wp14:editId="040A3DE6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" name="bsb_Claragraben_2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7FA7E1FD" wp14:editId="552EBCB3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" name="bsb_Austrasse_2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17D9A275" wp14:editId="13CEF2F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" name="bsb_Zum_Lamm_2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38C89492" wp14:editId="413B137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" name="bsb_Falkenstein_2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3142DC4A" wp14:editId="2F1338C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" name="bsb_Burgfelderhof_2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29DEA4" wp14:editId="17C5A7BA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" name="bsb_Am_Bruderholz_2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2758F335" wp14:editId="2209C3E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" name="bsb_Dachmarke_2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lock w:val="sdtContentLocked"/>
      <w:placeholder>
        <w:docPart w:val="1D2CA0565DAE4F51AE993A12A21EC786"/>
      </w:placeholder>
    </w:sdtPr>
    <w:sdtEndPr/>
    <w:sdtContent>
      <w:p w14:paraId="5B1BCD48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09CE6D3" wp14:editId="7E50285B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642926FD" wp14:editId="6780B53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" name="bsb_Spittelhof_Angebotsmarke_1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676D2773" wp14:editId="799E950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" name="bsb_Versandhandel_1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50141C5" wp14:editId="445D911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" name="bsb_Spektrum_1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6DFB6ECB" wp14:editId="4C8472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" name="bsb_Schreinerei_1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92AB101" wp14:editId="713A0BB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" name="bsb_Mikrografie_1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5EDD3D0" wp14:editId="370B4A5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" name="bsb_Medien_1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6550269" wp14:editId="3FB4D0F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" name="bsb_Mechanik_1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196D24EF" wp14:editId="403CBDC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" name="bsb_Malerei_1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14A41E83" wp14:editId="463F746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" name="bsb_Kreativwerkstatt_1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37F0C13" wp14:editId="1C7F6EA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" name="bsb_Gastroservice_1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F1F8C26" wp14:editId="69211F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" name="bsb_Gaertnerei_1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001DB130" wp14:editId="1049967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" name="bsb_Fertigung_Technik_1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43C5256" wp14:editId="4A0727F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" name="bsb_Facility_Services_1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5FD3E0D" wp14:editId="1D9B259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" name="bsb_Bildung_1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C91A510" wp14:editId="73A4588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" name="bsb_Spittelhof_1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612475C" wp14:editId="4542E0E9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" name="bsb_Spalentor_1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7278A92" wp14:editId="4B6B0FB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" name="bsb_Lindenhof_1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EE048C0" wp14:editId="17F5615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" name="bsb_Horburghof_1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5C2F380" wp14:editId="7D0A0261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" name="bsb_Claragraben_1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214EB72" wp14:editId="054C24DC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" name="bsb_Austrasse_1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3F39064" wp14:editId="1266FB9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" name="bsb_Zum_Lamm_1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1CDADCD" wp14:editId="0F761CC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" name="bsb_Falkenstein_1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852E7C8" wp14:editId="14C04491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" name="bsb_Burgfelderhof_1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61813D90" wp14:editId="0C579A43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" name="bsb_Am_Bruderholz_1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1D17DA8" wp14:editId="3E60C8F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" name="bsb_Dachmarke_1" hidden="1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91463063" o:spid="_x0000_i1025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03120B2"/>
    <w:multiLevelType w:val="hybridMultilevel"/>
    <w:tmpl w:val="F3CC90E4"/>
    <w:lvl w:ilvl="0" w:tplc="159C7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4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6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B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CA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B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6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EA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E0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5D65AE"/>
    <w:multiLevelType w:val="multilevel"/>
    <w:tmpl w:val="96E41D16"/>
    <w:numStyleLink w:val="BSBNummerierung"/>
  </w:abstractNum>
  <w:abstractNum w:abstractNumId="4" w15:restartNumberingAfterBreak="0">
    <w:nsid w:val="5D8219BF"/>
    <w:multiLevelType w:val="multilevel"/>
    <w:tmpl w:val="96E41D16"/>
    <w:numStyleLink w:val="BSBNummerierung"/>
  </w:abstractNum>
  <w:abstractNum w:abstractNumId="5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82813178">
    <w:abstractNumId w:val="2"/>
  </w:num>
  <w:num w:numId="2" w16cid:durableId="63448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6072">
    <w:abstractNumId w:val="5"/>
  </w:num>
  <w:num w:numId="4" w16cid:durableId="250043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809412">
    <w:abstractNumId w:val="3"/>
  </w:num>
  <w:num w:numId="6" w16cid:durableId="1032223535">
    <w:abstractNumId w:val="4"/>
  </w:num>
  <w:num w:numId="7" w16cid:durableId="1917474867">
    <w:abstractNumId w:val="0"/>
  </w:num>
  <w:num w:numId="8" w16cid:durableId="1563061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08DE"/>
    <w:rsid w:val="000027DF"/>
    <w:rsid w:val="00007604"/>
    <w:rsid w:val="000139EA"/>
    <w:rsid w:val="000243E1"/>
    <w:rsid w:val="00025B51"/>
    <w:rsid w:val="00026AA8"/>
    <w:rsid w:val="0003293A"/>
    <w:rsid w:val="00041FDB"/>
    <w:rsid w:val="00043706"/>
    <w:rsid w:val="00046BD4"/>
    <w:rsid w:val="000558BD"/>
    <w:rsid w:val="00071334"/>
    <w:rsid w:val="00092433"/>
    <w:rsid w:val="000928D7"/>
    <w:rsid w:val="00097A22"/>
    <w:rsid w:val="000B77F0"/>
    <w:rsid w:val="000C54E4"/>
    <w:rsid w:val="000C7E76"/>
    <w:rsid w:val="000D206E"/>
    <w:rsid w:val="000D47E4"/>
    <w:rsid w:val="000D68BE"/>
    <w:rsid w:val="000E4D71"/>
    <w:rsid w:val="000E7A1B"/>
    <w:rsid w:val="00105396"/>
    <w:rsid w:val="00112AF6"/>
    <w:rsid w:val="00116AAF"/>
    <w:rsid w:val="00120052"/>
    <w:rsid w:val="00122B95"/>
    <w:rsid w:val="00127C01"/>
    <w:rsid w:val="00130309"/>
    <w:rsid w:val="00133D0C"/>
    <w:rsid w:val="00135CB7"/>
    <w:rsid w:val="00154399"/>
    <w:rsid w:val="00157B00"/>
    <w:rsid w:val="001629CC"/>
    <w:rsid w:val="00164B96"/>
    <w:rsid w:val="0016723D"/>
    <w:rsid w:val="00185D8C"/>
    <w:rsid w:val="00191557"/>
    <w:rsid w:val="001965F5"/>
    <w:rsid w:val="001A5D5C"/>
    <w:rsid w:val="001B1FCA"/>
    <w:rsid w:val="001B55C9"/>
    <w:rsid w:val="001C3F64"/>
    <w:rsid w:val="001C6281"/>
    <w:rsid w:val="001C70EB"/>
    <w:rsid w:val="001E00CF"/>
    <w:rsid w:val="001E05C3"/>
    <w:rsid w:val="001E1ABD"/>
    <w:rsid w:val="001E2496"/>
    <w:rsid w:val="001E261D"/>
    <w:rsid w:val="001E57B0"/>
    <w:rsid w:val="001E6F0E"/>
    <w:rsid w:val="001F2A07"/>
    <w:rsid w:val="001F6BC3"/>
    <w:rsid w:val="00204BE7"/>
    <w:rsid w:val="0021193A"/>
    <w:rsid w:val="002127DD"/>
    <w:rsid w:val="0022153E"/>
    <w:rsid w:val="002308C6"/>
    <w:rsid w:val="00232F16"/>
    <w:rsid w:val="00242412"/>
    <w:rsid w:val="0024567C"/>
    <w:rsid w:val="00261A20"/>
    <w:rsid w:val="00262444"/>
    <w:rsid w:val="0026433D"/>
    <w:rsid w:val="002710B5"/>
    <w:rsid w:val="00274D0C"/>
    <w:rsid w:val="00274F37"/>
    <w:rsid w:val="002872A3"/>
    <w:rsid w:val="00292324"/>
    <w:rsid w:val="00296E2C"/>
    <w:rsid w:val="002A7B8D"/>
    <w:rsid w:val="002B5627"/>
    <w:rsid w:val="002B6205"/>
    <w:rsid w:val="002B67CF"/>
    <w:rsid w:val="002C1B30"/>
    <w:rsid w:val="002C3552"/>
    <w:rsid w:val="002C4CB3"/>
    <w:rsid w:val="002C5B25"/>
    <w:rsid w:val="002D1D5C"/>
    <w:rsid w:val="002D37B1"/>
    <w:rsid w:val="002D5F5D"/>
    <w:rsid w:val="002D75FC"/>
    <w:rsid w:val="002F0A12"/>
    <w:rsid w:val="002F2850"/>
    <w:rsid w:val="002F5087"/>
    <w:rsid w:val="002F5848"/>
    <w:rsid w:val="00300B9F"/>
    <w:rsid w:val="00300C9C"/>
    <w:rsid w:val="00305563"/>
    <w:rsid w:val="00307235"/>
    <w:rsid w:val="00314C16"/>
    <w:rsid w:val="00314FC8"/>
    <w:rsid w:val="00320E10"/>
    <w:rsid w:val="0032312C"/>
    <w:rsid w:val="00325101"/>
    <w:rsid w:val="003365A1"/>
    <w:rsid w:val="00340BA6"/>
    <w:rsid w:val="00340C99"/>
    <w:rsid w:val="00341186"/>
    <w:rsid w:val="00352B7C"/>
    <w:rsid w:val="00354842"/>
    <w:rsid w:val="0036284E"/>
    <w:rsid w:val="00372114"/>
    <w:rsid w:val="003745E0"/>
    <w:rsid w:val="0037521A"/>
    <w:rsid w:val="00375C3A"/>
    <w:rsid w:val="003802C2"/>
    <w:rsid w:val="00381F8C"/>
    <w:rsid w:val="00383B35"/>
    <w:rsid w:val="003A0DDF"/>
    <w:rsid w:val="003A5CD3"/>
    <w:rsid w:val="003A610C"/>
    <w:rsid w:val="003B10C9"/>
    <w:rsid w:val="003C244A"/>
    <w:rsid w:val="003C64F2"/>
    <w:rsid w:val="003C7598"/>
    <w:rsid w:val="003D228F"/>
    <w:rsid w:val="003D3C46"/>
    <w:rsid w:val="003D3DFB"/>
    <w:rsid w:val="003D4088"/>
    <w:rsid w:val="003D4FF0"/>
    <w:rsid w:val="003D5F09"/>
    <w:rsid w:val="003E10C7"/>
    <w:rsid w:val="003F3FC4"/>
    <w:rsid w:val="004034EE"/>
    <w:rsid w:val="00411014"/>
    <w:rsid w:val="00413C26"/>
    <w:rsid w:val="004326B7"/>
    <w:rsid w:val="00432BD4"/>
    <w:rsid w:val="00434087"/>
    <w:rsid w:val="00447F19"/>
    <w:rsid w:val="00450BE8"/>
    <w:rsid w:val="00452211"/>
    <w:rsid w:val="00453E30"/>
    <w:rsid w:val="00456C3B"/>
    <w:rsid w:val="00467F23"/>
    <w:rsid w:val="00473358"/>
    <w:rsid w:val="00475994"/>
    <w:rsid w:val="00484D15"/>
    <w:rsid w:val="00485567"/>
    <w:rsid w:val="00494C26"/>
    <w:rsid w:val="004A0617"/>
    <w:rsid w:val="004A201B"/>
    <w:rsid w:val="004B049C"/>
    <w:rsid w:val="004C6FB1"/>
    <w:rsid w:val="004E1769"/>
    <w:rsid w:val="004E4B92"/>
    <w:rsid w:val="005019AC"/>
    <w:rsid w:val="00506329"/>
    <w:rsid w:val="00510D74"/>
    <w:rsid w:val="00514C2F"/>
    <w:rsid w:val="0051517F"/>
    <w:rsid w:val="00523C9B"/>
    <w:rsid w:val="005335EC"/>
    <w:rsid w:val="00535ADA"/>
    <w:rsid w:val="005378EF"/>
    <w:rsid w:val="00540DE7"/>
    <w:rsid w:val="00550E9E"/>
    <w:rsid w:val="00555D14"/>
    <w:rsid w:val="005611F1"/>
    <w:rsid w:val="00565D17"/>
    <w:rsid w:val="00575092"/>
    <w:rsid w:val="00581689"/>
    <w:rsid w:val="005816C8"/>
    <w:rsid w:val="005829AD"/>
    <w:rsid w:val="005838B7"/>
    <w:rsid w:val="00583932"/>
    <w:rsid w:val="0058661A"/>
    <w:rsid w:val="0059559C"/>
    <w:rsid w:val="005B128A"/>
    <w:rsid w:val="005B4A16"/>
    <w:rsid w:val="005B5BC2"/>
    <w:rsid w:val="005C065D"/>
    <w:rsid w:val="005D13CB"/>
    <w:rsid w:val="005D645F"/>
    <w:rsid w:val="005E5848"/>
    <w:rsid w:val="005F4C5D"/>
    <w:rsid w:val="005F4FFA"/>
    <w:rsid w:val="005F5317"/>
    <w:rsid w:val="005F5D4C"/>
    <w:rsid w:val="00601B28"/>
    <w:rsid w:val="0060459D"/>
    <w:rsid w:val="00605DC8"/>
    <w:rsid w:val="00611BE6"/>
    <w:rsid w:val="00621A24"/>
    <w:rsid w:val="00622B18"/>
    <w:rsid w:val="00626121"/>
    <w:rsid w:val="006364A1"/>
    <w:rsid w:val="006404EB"/>
    <w:rsid w:val="006416B2"/>
    <w:rsid w:val="00641A9D"/>
    <w:rsid w:val="006542BF"/>
    <w:rsid w:val="006559D2"/>
    <w:rsid w:val="00667AC8"/>
    <w:rsid w:val="00683443"/>
    <w:rsid w:val="00683A2A"/>
    <w:rsid w:val="00691750"/>
    <w:rsid w:val="006A5DAC"/>
    <w:rsid w:val="006A7A60"/>
    <w:rsid w:val="006C0A5A"/>
    <w:rsid w:val="006D7290"/>
    <w:rsid w:val="006D7457"/>
    <w:rsid w:val="006E3AD4"/>
    <w:rsid w:val="006F320F"/>
    <w:rsid w:val="007013CE"/>
    <w:rsid w:val="00704FC7"/>
    <w:rsid w:val="00714A3B"/>
    <w:rsid w:val="00716A8D"/>
    <w:rsid w:val="00721227"/>
    <w:rsid w:val="0072720D"/>
    <w:rsid w:val="00731623"/>
    <w:rsid w:val="007355C9"/>
    <w:rsid w:val="00737EAF"/>
    <w:rsid w:val="00742811"/>
    <w:rsid w:val="007553FA"/>
    <w:rsid w:val="00755C27"/>
    <w:rsid w:val="00764DA8"/>
    <w:rsid w:val="00767714"/>
    <w:rsid w:val="0077212C"/>
    <w:rsid w:val="00780374"/>
    <w:rsid w:val="00783C47"/>
    <w:rsid w:val="007868D2"/>
    <w:rsid w:val="007A5837"/>
    <w:rsid w:val="007B5F82"/>
    <w:rsid w:val="007C1E80"/>
    <w:rsid w:val="007C59F6"/>
    <w:rsid w:val="007C6C07"/>
    <w:rsid w:val="007C6CC9"/>
    <w:rsid w:val="007C6D65"/>
    <w:rsid w:val="007C7F4C"/>
    <w:rsid w:val="007D23A0"/>
    <w:rsid w:val="007D266C"/>
    <w:rsid w:val="007D323C"/>
    <w:rsid w:val="007D6968"/>
    <w:rsid w:val="007E1F2E"/>
    <w:rsid w:val="007E3C4D"/>
    <w:rsid w:val="007F0FA4"/>
    <w:rsid w:val="007F144A"/>
    <w:rsid w:val="00812613"/>
    <w:rsid w:val="00822D9A"/>
    <w:rsid w:val="00831B0F"/>
    <w:rsid w:val="00844CFC"/>
    <w:rsid w:val="00847A44"/>
    <w:rsid w:val="008516D7"/>
    <w:rsid w:val="008550CE"/>
    <w:rsid w:val="00863613"/>
    <w:rsid w:val="008673F3"/>
    <w:rsid w:val="00873A04"/>
    <w:rsid w:val="00876CAD"/>
    <w:rsid w:val="00877614"/>
    <w:rsid w:val="00881E6F"/>
    <w:rsid w:val="00891273"/>
    <w:rsid w:val="00892170"/>
    <w:rsid w:val="008968C9"/>
    <w:rsid w:val="008B4A75"/>
    <w:rsid w:val="008B58A5"/>
    <w:rsid w:val="008B69C9"/>
    <w:rsid w:val="008C0301"/>
    <w:rsid w:val="008C1BC1"/>
    <w:rsid w:val="008D0477"/>
    <w:rsid w:val="008D1A0E"/>
    <w:rsid w:val="008D4CAD"/>
    <w:rsid w:val="008D6C74"/>
    <w:rsid w:val="008E692F"/>
    <w:rsid w:val="008F3F83"/>
    <w:rsid w:val="008F4F42"/>
    <w:rsid w:val="008F5307"/>
    <w:rsid w:val="008F53F2"/>
    <w:rsid w:val="00902A5B"/>
    <w:rsid w:val="009033AB"/>
    <w:rsid w:val="0090663C"/>
    <w:rsid w:val="0090783D"/>
    <w:rsid w:val="009135EC"/>
    <w:rsid w:val="00933DB3"/>
    <w:rsid w:val="00937E78"/>
    <w:rsid w:val="00941494"/>
    <w:rsid w:val="0094179C"/>
    <w:rsid w:val="00942371"/>
    <w:rsid w:val="00944EA3"/>
    <w:rsid w:val="009470F7"/>
    <w:rsid w:val="00951F49"/>
    <w:rsid w:val="0095309B"/>
    <w:rsid w:val="009619BD"/>
    <w:rsid w:val="0097080B"/>
    <w:rsid w:val="00982413"/>
    <w:rsid w:val="00985B4F"/>
    <w:rsid w:val="00991572"/>
    <w:rsid w:val="009A2A40"/>
    <w:rsid w:val="009A3B5B"/>
    <w:rsid w:val="009A6A3C"/>
    <w:rsid w:val="009B2E5A"/>
    <w:rsid w:val="009B43CD"/>
    <w:rsid w:val="009C655D"/>
    <w:rsid w:val="009D3F42"/>
    <w:rsid w:val="009F1D76"/>
    <w:rsid w:val="00A113B8"/>
    <w:rsid w:val="00A11916"/>
    <w:rsid w:val="00A21AD4"/>
    <w:rsid w:val="00A228D5"/>
    <w:rsid w:val="00A23DCF"/>
    <w:rsid w:val="00A3142D"/>
    <w:rsid w:val="00A349EC"/>
    <w:rsid w:val="00A36151"/>
    <w:rsid w:val="00A43920"/>
    <w:rsid w:val="00A44BD7"/>
    <w:rsid w:val="00A46F2B"/>
    <w:rsid w:val="00A50A54"/>
    <w:rsid w:val="00A66DE4"/>
    <w:rsid w:val="00A705B1"/>
    <w:rsid w:val="00A760A5"/>
    <w:rsid w:val="00A8077D"/>
    <w:rsid w:val="00AA7EB3"/>
    <w:rsid w:val="00AB2C26"/>
    <w:rsid w:val="00AC37DC"/>
    <w:rsid w:val="00AC42C8"/>
    <w:rsid w:val="00AD37DE"/>
    <w:rsid w:val="00AE56AA"/>
    <w:rsid w:val="00AF06C8"/>
    <w:rsid w:val="00B02760"/>
    <w:rsid w:val="00B16E0D"/>
    <w:rsid w:val="00B239F4"/>
    <w:rsid w:val="00B26053"/>
    <w:rsid w:val="00B31530"/>
    <w:rsid w:val="00B373F4"/>
    <w:rsid w:val="00B462E7"/>
    <w:rsid w:val="00B772CD"/>
    <w:rsid w:val="00B82459"/>
    <w:rsid w:val="00B82AE4"/>
    <w:rsid w:val="00B861F2"/>
    <w:rsid w:val="00B86697"/>
    <w:rsid w:val="00BA5283"/>
    <w:rsid w:val="00BB4701"/>
    <w:rsid w:val="00BB5F47"/>
    <w:rsid w:val="00BC2AC1"/>
    <w:rsid w:val="00BC6CF3"/>
    <w:rsid w:val="00BD053E"/>
    <w:rsid w:val="00BF07F9"/>
    <w:rsid w:val="00BF32D7"/>
    <w:rsid w:val="00C0189D"/>
    <w:rsid w:val="00C04E06"/>
    <w:rsid w:val="00C054B1"/>
    <w:rsid w:val="00C07903"/>
    <w:rsid w:val="00C14726"/>
    <w:rsid w:val="00C15E06"/>
    <w:rsid w:val="00C22B71"/>
    <w:rsid w:val="00C22EDC"/>
    <w:rsid w:val="00C31B26"/>
    <w:rsid w:val="00C33042"/>
    <w:rsid w:val="00C37E3E"/>
    <w:rsid w:val="00C40670"/>
    <w:rsid w:val="00C4540D"/>
    <w:rsid w:val="00C65CCF"/>
    <w:rsid w:val="00C663FE"/>
    <w:rsid w:val="00C70710"/>
    <w:rsid w:val="00C75587"/>
    <w:rsid w:val="00C83FFD"/>
    <w:rsid w:val="00C848D6"/>
    <w:rsid w:val="00C85121"/>
    <w:rsid w:val="00C953AE"/>
    <w:rsid w:val="00CA4461"/>
    <w:rsid w:val="00CA4B60"/>
    <w:rsid w:val="00CB7904"/>
    <w:rsid w:val="00CC086A"/>
    <w:rsid w:val="00CC52F1"/>
    <w:rsid w:val="00CD39F7"/>
    <w:rsid w:val="00CE471B"/>
    <w:rsid w:val="00CE549F"/>
    <w:rsid w:val="00CF00E8"/>
    <w:rsid w:val="00CF0452"/>
    <w:rsid w:val="00CF4C7D"/>
    <w:rsid w:val="00CF63EB"/>
    <w:rsid w:val="00D14595"/>
    <w:rsid w:val="00D172E1"/>
    <w:rsid w:val="00D27F06"/>
    <w:rsid w:val="00D311B2"/>
    <w:rsid w:val="00D3229A"/>
    <w:rsid w:val="00D32E64"/>
    <w:rsid w:val="00D40D9F"/>
    <w:rsid w:val="00D43F9C"/>
    <w:rsid w:val="00D50B8D"/>
    <w:rsid w:val="00D558FA"/>
    <w:rsid w:val="00D6791A"/>
    <w:rsid w:val="00D72CAA"/>
    <w:rsid w:val="00D75E9F"/>
    <w:rsid w:val="00D771E9"/>
    <w:rsid w:val="00D77AFD"/>
    <w:rsid w:val="00D928CD"/>
    <w:rsid w:val="00D92C0F"/>
    <w:rsid w:val="00DA0E62"/>
    <w:rsid w:val="00DA383A"/>
    <w:rsid w:val="00DA5E2C"/>
    <w:rsid w:val="00DB040E"/>
    <w:rsid w:val="00DB074E"/>
    <w:rsid w:val="00DB084E"/>
    <w:rsid w:val="00DB428B"/>
    <w:rsid w:val="00DB5FF2"/>
    <w:rsid w:val="00DC0DD8"/>
    <w:rsid w:val="00DD1378"/>
    <w:rsid w:val="00DD1630"/>
    <w:rsid w:val="00DD1F43"/>
    <w:rsid w:val="00DE6F7C"/>
    <w:rsid w:val="00E05289"/>
    <w:rsid w:val="00E10665"/>
    <w:rsid w:val="00E2202B"/>
    <w:rsid w:val="00E2643E"/>
    <w:rsid w:val="00E33345"/>
    <w:rsid w:val="00E4044B"/>
    <w:rsid w:val="00E42EA6"/>
    <w:rsid w:val="00E43510"/>
    <w:rsid w:val="00E546F8"/>
    <w:rsid w:val="00E72992"/>
    <w:rsid w:val="00E81C76"/>
    <w:rsid w:val="00E91883"/>
    <w:rsid w:val="00E93B4D"/>
    <w:rsid w:val="00EA3614"/>
    <w:rsid w:val="00EA61E6"/>
    <w:rsid w:val="00EB1FB5"/>
    <w:rsid w:val="00EB2B62"/>
    <w:rsid w:val="00EB6C56"/>
    <w:rsid w:val="00EC097C"/>
    <w:rsid w:val="00EC47C6"/>
    <w:rsid w:val="00ED186D"/>
    <w:rsid w:val="00EE083F"/>
    <w:rsid w:val="00EE7DC4"/>
    <w:rsid w:val="00EF607D"/>
    <w:rsid w:val="00EF713A"/>
    <w:rsid w:val="00F0327A"/>
    <w:rsid w:val="00F05215"/>
    <w:rsid w:val="00F06A94"/>
    <w:rsid w:val="00F07389"/>
    <w:rsid w:val="00F1333D"/>
    <w:rsid w:val="00F14079"/>
    <w:rsid w:val="00F15F87"/>
    <w:rsid w:val="00F2271A"/>
    <w:rsid w:val="00F23609"/>
    <w:rsid w:val="00F25044"/>
    <w:rsid w:val="00F2554D"/>
    <w:rsid w:val="00F50CE7"/>
    <w:rsid w:val="00F5681A"/>
    <w:rsid w:val="00F56A62"/>
    <w:rsid w:val="00F62B22"/>
    <w:rsid w:val="00F63DF3"/>
    <w:rsid w:val="00F67E17"/>
    <w:rsid w:val="00F70634"/>
    <w:rsid w:val="00F734E4"/>
    <w:rsid w:val="00F8311D"/>
    <w:rsid w:val="00F83BFA"/>
    <w:rsid w:val="00FB33A6"/>
    <w:rsid w:val="00FD5C6C"/>
    <w:rsid w:val="00FD76FE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24F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character" w:customStyle="1" w:styleId="headlinetitle">
    <w:name w:val="headline__title"/>
    <w:basedOn w:val="Absatz-Standardschriftart"/>
    <w:rsid w:val="008D4CAD"/>
  </w:style>
  <w:style w:type="paragraph" w:customStyle="1" w:styleId="muitypography-root">
    <w:name w:val="muitypography-root"/>
    <w:basedOn w:val="Standard"/>
    <w:rsid w:val="00822D9A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3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309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4A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image" Target="media/image14.emf"/><Relationship Id="rId18" Type="http://schemas.openxmlformats.org/officeDocument/2006/relationships/image" Target="media/image19.emf"/><Relationship Id="rId3" Type="http://schemas.openxmlformats.org/officeDocument/2006/relationships/image" Target="media/image4.emf"/><Relationship Id="rId21" Type="http://schemas.openxmlformats.org/officeDocument/2006/relationships/image" Target="media/image22.emf"/><Relationship Id="rId7" Type="http://schemas.openxmlformats.org/officeDocument/2006/relationships/image" Target="media/image8.emf"/><Relationship Id="rId12" Type="http://schemas.openxmlformats.org/officeDocument/2006/relationships/image" Target="media/image13.emf"/><Relationship Id="rId17" Type="http://schemas.openxmlformats.org/officeDocument/2006/relationships/image" Target="media/image18.emf"/><Relationship Id="rId25" Type="http://schemas.openxmlformats.org/officeDocument/2006/relationships/image" Target="media/image26.emf"/><Relationship Id="rId2" Type="http://schemas.openxmlformats.org/officeDocument/2006/relationships/image" Target="media/image3.emf"/><Relationship Id="rId16" Type="http://schemas.openxmlformats.org/officeDocument/2006/relationships/image" Target="media/image17.emf"/><Relationship Id="rId20" Type="http://schemas.openxmlformats.org/officeDocument/2006/relationships/image" Target="media/image21.emf"/><Relationship Id="rId1" Type="http://schemas.openxmlformats.org/officeDocument/2006/relationships/image" Target="media/image2.emf"/><Relationship Id="rId6" Type="http://schemas.openxmlformats.org/officeDocument/2006/relationships/image" Target="media/image7.emf"/><Relationship Id="rId11" Type="http://schemas.openxmlformats.org/officeDocument/2006/relationships/image" Target="media/image12.emf"/><Relationship Id="rId24" Type="http://schemas.openxmlformats.org/officeDocument/2006/relationships/image" Target="media/image25.emf"/><Relationship Id="rId5" Type="http://schemas.openxmlformats.org/officeDocument/2006/relationships/image" Target="media/image6.emf"/><Relationship Id="rId15" Type="http://schemas.openxmlformats.org/officeDocument/2006/relationships/image" Target="media/image16.emf"/><Relationship Id="rId23" Type="http://schemas.openxmlformats.org/officeDocument/2006/relationships/image" Target="media/image24.emf"/><Relationship Id="rId10" Type="http://schemas.openxmlformats.org/officeDocument/2006/relationships/image" Target="media/image11.emf"/><Relationship Id="rId19" Type="http://schemas.openxmlformats.org/officeDocument/2006/relationships/image" Target="media/image20.emf"/><Relationship Id="rId4" Type="http://schemas.openxmlformats.org/officeDocument/2006/relationships/image" Target="media/image5.emf"/><Relationship Id="rId9" Type="http://schemas.openxmlformats.org/officeDocument/2006/relationships/image" Target="media/image10.emf"/><Relationship Id="rId14" Type="http://schemas.openxmlformats.org/officeDocument/2006/relationships/image" Target="media/image15.emf"/><Relationship Id="rId22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26" Type="http://schemas.openxmlformats.org/officeDocument/2006/relationships/image" Target="media/image26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27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gourme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0E4D71"/>
    <w:rsid w:val="000F4170"/>
    <w:rsid w:val="000F45A2"/>
    <w:rsid w:val="0013277B"/>
    <w:rsid w:val="001629CC"/>
    <w:rsid w:val="00204BE7"/>
    <w:rsid w:val="002872A3"/>
    <w:rsid w:val="00354842"/>
    <w:rsid w:val="00372114"/>
    <w:rsid w:val="003745E0"/>
    <w:rsid w:val="003A0DDF"/>
    <w:rsid w:val="003D3C46"/>
    <w:rsid w:val="004B049C"/>
    <w:rsid w:val="0053533B"/>
    <w:rsid w:val="00555D14"/>
    <w:rsid w:val="005C46B1"/>
    <w:rsid w:val="005D645F"/>
    <w:rsid w:val="006141EE"/>
    <w:rsid w:val="00792EE0"/>
    <w:rsid w:val="00850C8C"/>
    <w:rsid w:val="008550CE"/>
    <w:rsid w:val="008F4F42"/>
    <w:rsid w:val="00937E78"/>
    <w:rsid w:val="00946ECC"/>
    <w:rsid w:val="0095309B"/>
    <w:rsid w:val="009A6A3C"/>
    <w:rsid w:val="009C2DE2"/>
    <w:rsid w:val="00A23DCF"/>
    <w:rsid w:val="00A44BD7"/>
    <w:rsid w:val="00AC1C64"/>
    <w:rsid w:val="00B373F4"/>
    <w:rsid w:val="00B82459"/>
    <w:rsid w:val="00C20076"/>
    <w:rsid w:val="00CC086A"/>
    <w:rsid w:val="00D558FA"/>
    <w:rsid w:val="00EB1C86"/>
    <w:rsid w:val="00EF713A"/>
    <w:rsid w:val="00F05215"/>
    <w:rsid w:val="00F62B22"/>
    <w:rsid w:val="00F6730C"/>
    <w:rsid w:val="00FC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A9B-F81D-41AC-921D-5EF5EF3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215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Menüplan Restaurant L`étang</vt:lpstr>
    </vt:vector>
  </TitlesOfParts>
  <Company>Bürgerspital Basel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Menüplan Restaurant L`étang</dc:title>
  <dc:subject/>
  <dc:creator>Schumacher, Nadja</dc:creator>
  <cp:keywords/>
  <dc:description>Sofern das Geflügel und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Nitsche, Fabio</cp:lastModifiedBy>
  <cp:revision>72</cp:revision>
  <cp:lastPrinted>2024-03-27T08:06:00Z</cp:lastPrinted>
  <dcterms:created xsi:type="dcterms:W3CDTF">2021-12-16T13:39:00Z</dcterms:created>
  <dcterms:modified xsi:type="dcterms:W3CDTF">2026-08-05T12:54:00Z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Dachmarke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2024-12-16T09:07:18Z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9f2ccb03-bc66-4e32-8120-5a9185aed1b1</vt:lpwstr>
  </property>
  <property fmtid="{D5CDD505-2E9C-101B-9397-08002B2CF9AE}" pid="11" name="MSIP_Label_e816abe7-d200-4948-8c3d-d0aa7d6bedc8_ContentBits">
    <vt:lpwstr>0</vt:lpwstr>
  </property>
</Properties>
</file>