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56"/>
        <w:tblW w:w="10205" w:type="dxa"/>
        <w:tblLayout w:type="fixed"/>
        <w:tblLook w:val="01E0" w:firstRow="1" w:lastRow="1" w:firstColumn="1" w:lastColumn="1" w:noHBand="0" w:noVBand="0"/>
      </w:tblPr>
      <w:tblGrid>
        <w:gridCol w:w="1720"/>
        <w:gridCol w:w="290"/>
        <w:gridCol w:w="3948"/>
        <w:gridCol w:w="3950"/>
        <w:gridCol w:w="297"/>
      </w:tblGrid>
      <w:tr w:rsidR="00EC0C42" w:rsidRPr="0075690C" w14:paraId="09585200" w14:textId="77777777" w:rsidTr="007E6770">
        <w:trPr>
          <w:trHeight w:val="254"/>
        </w:trPr>
        <w:tc>
          <w:tcPr>
            <w:tcW w:w="10205" w:type="dxa"/>
            <w:gridSpan w:val="5"/>
          </w:tcPr>
          <w:p w14:paraId="610EA18C" w14:textId="292F7BEE" w:rsidR="00EC0C42" w:rsidRPr="001F2144" w:rsidRDefault="00EC0C42" w:rsidP="005B10CA">
            <w:pPr>
              <w:pStyle w:val="00Dokumenttitel"/>
              <w:tabs>
                <w:tab w:val="right" w:pos="9393"/>
              </w:tabs>
              <w:ind w:left="-105"/>
            </w:pPr>
            <w:r w:rsidRPr="00D172FF">
              <w:rPr>
                <w:color w:val="008CC8"/>
              </w:rPr>
              <w:t>Mittagessen</w:t>
            </w:r>
            <w:r w:rsidR="001143C9">
              <w:rPr>
                <w:color w:val="008CC8"/>
              </w:rPr>
              <w:t xml:space="preserve"> Elsässer Woche </w:t>
            </w:r>
            <w:r>
              <w:tab/>
            </w:r>
            <w:r w:rsidR="001143C9">
              <w:rPr>
                <w:b w:val="0"/>
                <w:color w:val="008CC8"/>
                <w:sz w:val="24"/>
              </w:rPr>
              <w:t>24</w:t>
            </w:r>
            <w:r>
              <w:rPr>
                <w:b w:val="0"/>
                <w:color w:val="008CC8"/>
                <w:sz w:val="24"/>
              </w:rPr>
              <w:t>. August – 3</w:t>
            </w:r>
            <w:r w:rsidR="001143C9">
              <w:rPr>
                <w:b w:val="0"/>
                <w:color w:val="008CC8"/>
                <w:sz w:val="24"/>
              </w:rPr>
              <w:t>0</w:t>
            </w:r>
            <w:r w:rsidRPr="00361013">
              <w:rPr>
                <w:b w:val="0"/>
                <w:color w:val="008CC8"/>
                <w:sz w:val="24"/>
              </w:rPr>
              <w:t>.</w:t>
            </w:r>
            <w:r>
              <w:rPr>
                <w:b w:val="0"/>
                <w:color w:val="008CC8"/>
                <w:sz w:val="24"/>
              </w:rPr>
              <w:t xml:space="preserve"> August 202</w:t>
            </w:r>
            <w:r w:rsidR="001143C9">
              <w:rPr>
                <w:b w:val="0"/>
                <w:color w:val="008CC8"/>
                <w:sz w:val="24"/>
              </w:rPr>
              <w:t>6</w:t>
            </w:r>
          </w:p>
        </w:tc>
      </w:tr>
      <w:tr w:rsidR="00EC0C42" w:rsidRPr="0075690C" w14:paraId="7C621758" w14:textId="77777777" w:rsidTr="007E6770">
        <w:trPr>
          <w:trHeight w:hRule="exact" w:val="222"/>
        </w:trPr>
        <w:tc>
          <w:tcPr>
            <w:tcW w:w="10205" w:type="dxa"/>
            <w:gridSpan w:val="5"/>
          </w:tcPr>
          <w:tbl>
            <w:tblPr>
              <w:tblpPr w:leftFromText="141" w:rightFromText="141" w:vertAnchor="page" w:horzAnchor="margin" w:tblpY="2056"/>
              <w:tblW w:w="10200" w:type="dxa"/>
              <w:tblLayout w:type="fixed"/>
              <w:tblLook w:val="01E0" w:firstRow="1" w:lastRow="1" w:firstColumn="1" w:lastColumn="1" w:noHBand="0" w:noVBand="0"/>
            </w:tblPr>
            <w:tblGrid>
              <w:gridCol w:w="10200"/>
            </w:tblGrid>
            <w:tr w:rsidR="00EC0C42" w:rsidRPr="00C27642" w14:paraId="4C74ECE8" w14:textId="77777777" w:rsidTr="007E6770">
              <w:trPr>
                <w:trHeight w:val="222"/>
              </w:trPr>
              <w:tc>
                <w:tcPr>
                  <w:tcW w:w="10200" w:type="dxa"/>
                </w:tcPr>
                <w:p w14:paraId="1C4E912F" w14:textId="77777777" w:rsidR="00EC0C42" w:rsidRPr="00C27642" w:rsidRDefault="00EC0C42" w:rsidP="005B10CA">
                  <w:pPr>
                    <w:pStyle w:val="05KleinTitel"/>
                    <w:ind w:left="-105"/>
                    <w:jc w:val="center"/>
                    <w:rPr>
                      <w:color w:val="008CC8"/>
                    </w:rPr>
                  </w:pPr>
                  <w:r w:rsidRPr="00C27642">
                    <w:rPr>
                      <w:color w:val="008CC8"/>
                    </w:rPr>
                    <w:t>Hinweis für Allergiker:  Bitte melden Sie eine Lebensmittelunverträglichkeit bei der Bestellung, danke!</w:t>
                  </w:r>
                </w:p>
                <w:p w14:paraId="0D2480FC" w14:textId="77777777" w:rsidR="00EC0C42" w:rsidRPr="00C27642" w:rsidRDefault="00EC0C42" w:rsidP="005B10CA">
                  <w:pPr>
                    <w:pStyle w:val="05KleinTitel"/>
                    <w:jc w:val="center"/>
                    <w:rPr>
                      <w:color w:val="008CC8"/>
                    </w:rPr>
                  </w:pPr>
                </w:p>
              </w:tc>
            </w:tr>
          </w:tbl>
          <w:p w14:paraId="3CB16450" w14:textId="77777777" w:rsidR="00EC0C42" w:rsidRPr="00C27642" w:rsidRDefault="00EC0C42" w:rsidP="005B10CA">
            <w:pPr>
              <w:pStyle w:val="05KleinTitel"/>
              <w:ind w:left="-105"/>
              <w:jc w:val="center"/>
              <w:rPr>
                <w:color w:val="008CC8"/>
              </w:rPr>
            </w:pPr>
          </w:p>
        </w:tc>
      </w:tr>
      <w:tr w:rsidR="00EC0C42" w:rsidRPr="00136464" w14:paraId="03A81EA0" w14:textId="77777777" w:rsidTr="007E6770">
        <w:trPr>
          <w:trHeight w:hRule="exact" w:val="404"/>
        </w:trPr>
        <w:tc>
          <w:tcPr>
            <w:tcW w:w="1720" w:type="dxa"/>
          </w:tcPr>
          <w:p w14:paraId="5A267358" w14:textId="77777777" w:rsidR="00EC0C42" w:rsidRPr="00061AF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lang w:eastAsia="de-CH"/>
              </w:rPr>
            </w:pPr>
          </w:p>
        </w:tc>
        <w:tc>
          <w:tcPr>
            <w:tcW w:w="290" w:type="dxa"/>
          </w:tcPr>
          <w:p w14:paraId="1023D1DC" w14:textId="77777777" w:rsidR="00EC0C42" w:rsidRPr="00061AFB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</w:p>
        </w:tc>
        <w:tc>
          <w:tcPr>
            <w:tcW w:w="3948" w:type="dxa"/>
          </w:tcPr>
          <w:p w14:paraId="4936A50F" w14:textId="77777777" w:rsidR="00EC0C42" w:rsidRPr="00136464" w:rsidRDefault="00EC0C42" w:rsidP="005B10CA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Tagesmenü</w:t>
            </w:r>
          </w:p>
          <w:p w14:paraId="50671CDF" w14:textId="77777777" w:rsidR="00EC0C42" w:rsidRPr="00136464" w:rsidRDefault="00EC0C42" w:rsidP="005B10CA">
            <w:pPr>
              <w:pStyle w:val="05Klein"/>
              <w:rPr>
                <w:lang w:eastAsia="de-CH"/>
              </w:rPr>
            </w:pPr>
          </w:p>
          <w:p w14:paraId="1ECB6A7C" w14:textId="77777777" w:rsidR="00EC0C42" w:rsidRPr="00136464" w:rsidRDefault="00EC0C42" w:rsidP="005B10CA">
            <w:pPr>
              <w:pStyle w:val="05Klein"/>
              <w:rPr>
                <w:lang w:eastAsia="de-CH"/>
              </w:rPr>
            </w:pPr>
          </w:p>
        </w:tc>
        <w:tc>
          <w:tcPr>
            <w:tcW w:w="3949" w:type="dxa"/>
          </w:tcPr>
          <w:p w14:paraId="7CC0D7DB" w14:textId="77777777" w:rsidR="00EC0C42" w:rsidRPr="00136464" w:rsidRDefault="00EC0C42" w:rsidP="005B10CA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Vegetarisch</w:t>
            </w:r>
          </w:p>
        </w:tc>
        <w:tc>
          <w:tcPr>
            <w:tcW w:w="295" w:type="dxa"/>
          </w:tcPr>
          <w:p w14:paraId="0D25F156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215BDA96" w14:textId="77777777" w:rsidTr="007E6770">
        <w:trPr>
          <w:trHeight w:hRule="exact" w:val="222"/>
        </w:trPr>
        <w:tc>
          <w:tcPr>
            <w:tcW w:w="1720" w:type="dxa"/>
          </w:tcPr>
          <w:p w14:paraId="63ABA44F" w14:textId="77777777" w:rsidR="00EC0C42" w:rsidRPr="00061AFB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4ACB4FC7" w14:textId="77777777" w:rsidR="00EC0C42" w:rsidRPr="00C35230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Cs w:val="18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74C06067" w14:textId="77777777" w:rsidR="00EC0C42" w:rsidRPr="001247E9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33F4AD4" w14:textId="77777777" w:rsidR="00EC0C42" w:rsidRPr="006C6367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" w:type="dxa"/>
          </w:tcPr>
          <w:p w14:paraId="7E2660C8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4CF6E4FF" w14:textId="77777777" w:rsidTr="007E6770">
        <w:trPr>
          <w:trHeight w:val="260"/>
        </w:trPr>
        <w:tc>
          <w:tcPr>
            <w:tcW w:w="1720" w:type="dxa"/>
            <w:vMerge w:val="restart"/>
          </w:tcPr>
          <w:p w14:paraId="5BDD5EC5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Montag</w:t>
            </w:r>
          </w:p>
          <w:p w14:paraId="568980D5" w14:textId="04124C92" w:rsidR="00EC0C42" w:rsidRPr="009B25C4" w:rsidRDefault="001143C9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24</w:t>
            </w:r>
            <w:r w:rsidR="00EC0C42"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74206057" w14:textId="4EE1B2AD" w:rsidR="00EC0C42" w:rsidRPr="00B3555B" w:rsidRDefault="002A0A98" w:rsidP="005B10CA">
            <w:pPr>
              <w:pStyle w:val="05KleinTitel"/>
              <w:ind w:left="-105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43906A18" wp14:editId="1642ECFE">
                  <wp:extent cx="684386" cy="457200"/>
                  <wp:effectExtent l="0" t="0" r="1905" b="0"/>
                  <wp:docPr id="1432710863" name="Grafik 1" descr="Quellbild anzei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llbild anzei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59" cy="45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191CD83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029EFA44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cremesuppe / Salat</w:t>
            </w:r>
          </w:p>
        </w:tc>
        <w:tc>
          <w:tcPr>
            <w:tcW w:w="295" w:type="dxa"/>
          </w:tcPr>
          <w:p w14:paraId="27F3BF19" w14:textId="77777777" w:rsidR="00EC0C42" w:rsidRPr="00136464" w:rsidRDefault="00EC0C42" w:rsidP="005B10CA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EC0C42" w:rsidRPr="00136464" w14:paraId="117483A3" w14:textId="77777777" w:rsidTr="007E6770">
        <w:trPr>
          <w:trHeight w:val="1122"/>
        </w:trPr>
        <w:tc>
          <w:tcPr>
            <w:tcW w:w="1720" w:type="dxa"/>
            <w:vMerge/>
          </w:tcPr>
          <w:p w14:paraId="36BBDCFC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0197AEC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C8DA599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116ADB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0E12CB67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3954544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Poulet -Schenkelragout </w:t>
            </w:r>
          </w:p>
          <w:p w14:paraId="108EE3CC" w14:textId="77777777" w:rsidR="002A0A98" w:rsidRPr="002537E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an Riesling-Rahmsauce</w:t>
            </w:r>
          </w:p>
          <w:p w14:paraId="54C5D563" w14:textId="77777777" w:rsidR="002A0A98" w:rsidRPr="002537E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serviert mit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Knepfle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 </w:t>
            </w:r>
          </w:p>
          <w:p w14:paraId="36026EFF" w14:textId="44980D5B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und Karotten</w:t>
            </w:r>
          </w:p>
        </w:tc>
        <w:tc>
          <w:tcPr>
            <w:tcW w:w="3949" w:type="dxa"/>
          </w:tcPr>
          <w:p w14:paraId="16690891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25B745F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Bulgur-Burger</w:t>
            </w:r>
          </w:p>
          <w:p w14:paraId="698C3AB9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Gemüsegarnitur</w:t>
            </w:r>
          </w:p>
          <w:p w14:paraId="43B5BFB8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und Aprikosen-Chutney </w:t>
            </w:r>
          </w:p>
          <w:p w14:paraId="3102686A" w14:textId="2BD69694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446C7FED" w14:textId="77777777" w:rsidR="00EC0C42" w:rsidRPr="00136464" w:rsidRDefault="00EC0C42" w:rsidP="005B10CA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EC0C42" w:rsidRPr="00136464" w14:paraId="38DCB576" w14:textId="77777777" w:rsidTr="007E6770">
        <w:trPr>
          <w:trHeight w:hRule="exact" w:val="222"/>
        </w:trPr>
        <w:tc>
          <w:tcPr>
            <w:tcW w:w="1720" w:type="dxa"/>
          </w:tcPr>
          <w:p w14:paraId="1491A53F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327D225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059AAC16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9C88AFB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D88817F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300F4819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062A3EEC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Dienstag</w:t>
            </w:r>
          </w:p>
          <w:p w14:paraId="1DBC890D" w14:textId="193EBDFF" w:rsidR="00EC0C42" w:rsidRDefault="001143C9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25</w:t>
            </w:r>
            <w:r w:rsidR="00EC0C42"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5FD7F6EF" w14:textId="330C8FF2" w:rsidR="00EC0C42" w:rsidRPr="002A0A98" w:rsidRDefault="002A0A98" w:rsidP="002A0A98">
            <w:pPr>
              <w:pStyle w:val="05KleinTitel"/>
              <w:ind w:left="-105"/>
              <w:rPr>
                <w:b w:val="0"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3FB0644" wp14:editId="502C1FE4">
                  <wp:extent cx="684386" cy="457200"/>
                  <wp:effectExtent l="0" t="0" r="1905" b="0"/>
                  <wp:docPr id="1477347590" name="Grafik 1" descr="Quellbild anzei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llbild anzei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59" cy="45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7B29295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69C2143D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Kartoffelsuppe / Salat</w:t>
            </w:r>
          </w:p>
          <w:p w14:paraId="6D3434D4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  <w:tcBorders>
              <w:left w:val="nil"/>
            </w:tcBorders>
          </w:tcPr>
          <w:p w14:paraId="06DB8F26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5D3BD0BD" w14:textId="77777777" w:rsidTr="007E6770">
        <w:trPr>
          <w:trHeight w:val="1174"/>
        </w:trPr>
        <w:tc>
          <w:tcPr>
            <w:tcW w:w="1720" w:type="dxa"/>
            <w:vMerge/>
          </w:tcPr>
          <w:p w14:paraId="554DAFC3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205CAD0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E66893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EAAA1C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530D1BDE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60C8A999" wp14:editId="0D1F2E86">
                  <wp:extent cx="170815" cy="128270"/>
                  <wp:effectExtent l="0" t="0" r="635" b="508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2166E1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Cremiger Safran-Risotto</w:t>
            </w:r>
          </w:p>
          <w:p w14:paraId="0B74A0EE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Erbsen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und Champignons</w:t>
            </w:r>
          </w:p>
          <w:p w14:paraId="74D4255F" w14:textId="144E801D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Pesto Rosso</w:t>
            </w:r>
          </w:p>
        </w:tc>
        <w:tc>
          <w:tcPr>
            <w:tcW w:w="3949" w:type="dxa"/>
          </w:tcPr>
          <w:p w14:paraId="09AAA926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08760CA" w14:textId="77777777" w:rsidR="002A0A98" w:rsidRPr="002537E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Lauchkäsewähe</w:t>
            </w:r>
          </w:p>
          <w:p w14:paraId="7499007E" w14:textId="77777777" w:rsidR="002A0A98" w:rsidRPr="002537E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mit roter Zwiebel Konfitüre</w:t>
            </w:r>
          </w:p>
          <w:p w14:paraId="2CB4DD2F" w14:textId="77777777" w:rsidR="002A0A98" w:rsidRPr="002537E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und Selleriesalat </w:t>
            </w:r>
          </w:p>
          <w:p w14:paraId="56DE90F8" w14:textId="27FA832F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36C4FBD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53EF5A04" w14:textId="77777777" w:rsidTr="007E6770">
        <w:trPr>
          <w:trHeight w:hRule="exact" w:val="222"/>
        </w:trPr>
        <w:tc>
          <w:tcPr>
            <w:tcW w:w="1720" w:type="dxa"/>
          </w:tcPr>
          <w:p w14:paraId="52CBFD64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76C4D0EC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778FE7A4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66B66CCC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F78AF70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706CD7B6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205D2EE3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Mittwoch</w:t>
            </w:r>
          </w:p>
          <w:p w14:paraId="31DC6F5E" w14:textId="4F4AF7E7" w:rsidR="00EC0C42" w:rsidRDefault="001143C9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26</w:t>
            </w:r>
            <w:r w:rsidR="00EC0C42"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70A925C3" w14:textId="77777777" w:rsidR="00EC0C42" w:rsidRPr="00D41206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color w:val="AFA596" w:themeColor="accent2"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241AA805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0AE8E6B1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Bouillon mit Ei / Salat</w:t>
            </w:r>
          </w:p>
          <w:p w14:paraId="52160376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18FB057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CB5527F" w14:textId="77777777" w:rsidTr="002A0A98">
        <w:trPr>
          <w:trHeight w:val="1215"/>
        </w:trPr>
        <w:tc>
          <w:tcPr>
            <w:tcW w:w="1720" w:type="dxa"/>
            <w:vMerge/>
          </w:tcPr>
          <w:p w14:paraId="1A9C66B8" w14:textId="77777777" w:rsidR="00EC0C42" w:rsidRPr="008A60AD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7D1D4F39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8752841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1962AD7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28F66328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048794A" wp14:editId="7761BE9B">
                  <wp:extent cx="170815" cy="128270"/>
                  <wp:effectExtent l="0" t="0" r="635" b="5080"/>
                  <wp:docPr id="311372122" name="Grafik 311372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81A66A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Rindfleischvogel an Paprikasauce</w:t>
            </w:r>
          </w:p>
          <w:p w14:paraId="40D9E063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mit Kartoffelstock</w:t>
            </w:r>
          </w:p>
          <w:p w14:paraId="17185C46" w14:textId="0182126E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Romanesco</w:t>
            </w:r>
          </w:p>
        </w:tc>
        <w:tc>
          <w:tcPr>
            <w:tcW w:w="3949" w:type="dxa"/>
          </w:tcPr>
          <w:p w14:paraId="1C989D95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1267162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Cannelloni </w:t>
            </w:r>
          </w:p>
          <w:p w14:paraId="5AD87313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Gemüse-Käse Füllung</w:t>
            </w:r>
          </w:p>
          <w:p w14:paraId="6F10C00B" w14:textId="3CC37BC4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serviert an Rahmsauce</w:t>
            </w:r>
          </w:p>
        </w:tc>
        <w:tc>
          <w:tcPr>
            <w:tcW w:w="295" w:type="dxa"/>
          </w:tcPr>
          <w:p w14:paraId="70A45DF4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6E44C529" w14:textId="77777777" w:rsidTr="007E6770">
        <w:trPr>
          <w:trHeight w:hRule="exact" w:val="235"/>
        </w:trPr>
        <w:tc>
          <w:tcPr>
            <w:tcW w:w="1720" w:type="dxa"/>
          </w:tcPr>
          <w:p w14:paraId="032AD1E5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1CC2E621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7C0352B5" w14:textId="2D499FE9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  <w:tcBorders>
              <w:left w:val="nil"/>
            </w:tcBorders>
          </w:tcPr>
          <w:p w14:paraId="2688EEFA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23636A66" w14:textId="77777777" w:rsidTr="007E6770">
        <w:trPr>
          <w:trHeight w:hRule="exact" w:val="222"/>
        </w:trPr>
        <w:tc>
          <w:tcPr>
            <w:tcW w:w="1720" w:type="dxa"/>
          </w:tcPr>
          <w:p w14:paraId="5F4C95A7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181606E8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2013A097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2C047E13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436561BD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26EE37F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37F5A39F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Donnerstag</w:t>
            </w:r>
          </w:p>
          <w:p w14:paraId="6592D90F" w14:textId="6D3D0C22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="001143C9">
              <w:rPr>
                <w:rFonts w:asciiTheme="minorHAnsi" w:hAnsiTheme="minorHAnsi" w:cstheme="minorHAnsi"/>
                <w:sz w:val="19"/>
                <w:szCs w:val="19"/>
              </w:rPr>
              <w:t>7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4D9E0D88" w14:textId="2784163B" w:rsidR="00EC0C42" w:rsidRPr="006A4754" w:rsidRDefault="002A0A98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1559187" wp14:editId="1ABCB572">
                  <wp:extent cx="684386" cy="457200"/>
                  <wp:effectExtent l="0" t="0" r="1905" b="0"/>
                  <wp:docPr id="107234828" name="Grafik 1" descr="Quellbild anzei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llbild anzei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59" cy="45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437A08A0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0073799F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 xml:space="preserve">Spinatsuppe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mit Sauerrahm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7AB95799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3626FFC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3A691E3B" w14:textId="77777777" w:rsidTr="007E6770">
        <w:trPr>
          <w:trHeight w:val="1120"/>
        </w:trPr>
        <w:tc>
          <w:tcPr>
            <w:tcW w:w="1720" w:type="dxa"/>
            <w:vMerge/>
          </w:tcPr>
          <w:p w14:paraId="531A6DE1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90" w:type="dxa"/>
          </w:tcPr>
          <w:p w14:paraId="37F63C69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C7862A8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16DB10E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82E40D3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1C3C029F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</w:p>
          <w:p w14:paraId="20630693" w14:textId="0453C1BC" w:rsidR="002A0A98" w:rsidRPr="00097643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097643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Schweins-Wädli Ragout an Bier Sauce </w:t>
            </w:r>
          </w:p>
          <w:p w14:paraId="12000461" w14:textId="77777777" w:rsidR="002A0A98" w:rsidRPr="00097643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097643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serviert mit Bratkartoffeln  </w:t>
            </w:r>
          </w:p>
          <w:p w14:paraId="3578FE14" w14:textId="25B4C1F3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97643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und Sauerkraut</w:t>
            </w:r>
          </w:p>
        </w:tc>
        <w:tc>
          <w:tcPr>
            <w:tcW w:w="3949" w:type="dxa"/>
          </w:tcPr>
          <w:p w14:paraId="7DB81E80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3630886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Ofenfrischer Gemüsestrudel</w:t>
            </w:r>
          </w:p>
          <w:p w14:paraId="394AF4B7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it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Ofentomate</w:t>
            </w:r>
          </w:p>
          <w:p w14:paraId="0B9AEA06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Kräutersauce</w:t>
            </w:r>
          </w:p>
          <w:p w14:paraId="6FF72D3E" w14:textId="09789E71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88FA991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42895D64" w14:textId="77777777" w:rsidTr="007E6770">
        <w:trPr>
          <w:trHeight w:hRule="exact" w:val="222"/>
        </w:trPr>
        <w:tc>
          <w:tcPr>
            <w:tcW w:w="1720" w:type="dxa"/>
          </w:tcPr>
          <w:p w14:paraId="5DF32D06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55131A2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58DEC48C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i/>
                <w:sz w:val="19"/>
                <w:szCs w:val="19"/>
                <w:u w:val="single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75271728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7B053BC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211DD1" w14:paraId="76275C06" w14:textId="77777777" w:rsidTr="007E6770">
        <w:trPr>
          <w:trHeight w:hRule="exact" w:val="327"/>
        </w:trPr>
        <w:tc>
          <w:tcPr>
            <w:tcW w:w="1720" w:type="dxa"/>
            <w:vMerge w:val="restart"/>
          </w:tcPr>
          <w:p w14:paraId="2AD0962D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Freitag</w:t>
            </w:r>
          </w:p>
          <w:p w14:paraId="1F1E15D0" w14:textId="698B2EB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="001143C9">
              <w:rPr>
                <w:rFonts w:asciiTheme="minorHAnsi" w:hAnsiTheme="minorHAnsi" w:cstheme="minorHAnsi"/>
                <w:sz w:val="19"/>
                <w:szCs w:val="19"/>
              </w:rPr>
              <w:t>8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0B08012B" w14:textId="77777777" w:rsidR="002A0A98" w:rsidRPr="001E754A" w:rsidRDefault="002A0A98" w:rsidP="002A0A98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Cs w:val="18"/>
              </w:rPr>
            </w:pPr>
            <w:r>
              <w:rPr>
                <w:rFonts w:asciiTheme="minorHAnsi" w:hAnsiTheme="minorHAnsi" w:cstheme="minorHAnsi"/>
                <w:b w:val="0"/>
                <w:i/>
                <w:szCs w:val="18"/>
              </w:rPr>
              <w:t>Aquakultur</w:t>
            </w:r>
          </w:p>
          <w:p w14:paraId="1EFDB7C8" w14:textId="426B2BA4" w:rsidR="002A0A98" w:rsidRPr="002A0A98" w:rsidRDefault="002A0A98" w:rsidP="002A0A98">
            <w:pPr>
              <w:pStyle w:val="05KleinTitel"/>
              <w:ind w:left="-105"/>
              <w:rPr>
                <w:b w:val="0"/>
                <w:i/>
              </w:rPr>
            </w:pPr>
            <w:r w:rsidRPr="001E754A">
              <w:rPr>
                <w:b w:val="0"/>
                <w:i/>
              </w:rPr>
              <w:t xml:space="preserve">  </w:t>
            </w:r>
            <w:r>
              <w:rPr>
                <w:b w:val="0"/>
                <w:i/>
              </w:rPr>
              <w:t xml:space="preserve">  </w:t>
            </w:r>
            <w:r w:rsidRPr="00A42279">
              <w:rPr>
                <w:b w:val="0"/>
                <w:i/>
              </w:rPr>
              <w:t>Färöer</w:t>
            </w:r>
            <w:r>
              <w:rPr>
                <w:b w:val="0"/>
                <w:i/>
              </w:rPr>
              <w:t xml:space="preserve"> Insel</w:t>
            </w:r>
          </w:p>
          <w:p w14:paraId="6C2B9985" w14:textId="37D91B6B" w:rsidR="00EC0C42" w:rsidRPr="001C2A74" w:rsidRDefault="00EC0C42" w:rsidP="005B10CA">
            <w:pPr>
              <w:pStyle w:val="05Klein"/>
              <w:rPr>
                <w:i/>
                <w:iCs/>
                <w:sz w:val="16"/>
                <w:szCs w:val="16"/>
              </w:rPr>
            </w:pPr>
            <w:r w:rsidRPr="00296882">
              <w:rPr>
                <w:rFonts w:asciiTheme="minorHAnsi" w:hAnsiTheme="minorHAnsi" w:cstheme="minorHAnsi"/>
                <w:i/>
                <w:szCs w:val="18"/>
              </w:rPr>
              <w:t xml:space="preserve">* </w:t>
            </w:r>
            <w:r w:rsidR="002A0A98">
              <w:rPr>
                <w:noProof/>
              </w:rPr>
              <w:drawing>
                <wp:inline distT="0" distB="0" distL="0" distR="0" wp14:anchorId="7A6CF0D0" wp14:editId="5C5AF866">
                  <wp:extent cx="504825" cy="327201"/>
                  <wp:effectExtent l="0" t="0" r="0" b="0"/>
                  <wp:docPr id="634321017" name="Grafik 1" descr="Quellbild anzei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llbild anzei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791" b="27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718" cy="33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5FAD870A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0D69FA92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Tomatensuppe mit Sherry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075831E8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5D7F4282" w14:textId="77777777" w:rsidR="00EC0C42" w:rsidRPr="00B956BE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4A692859" w14:textId="77777777" w:rsidTr="007E6770">
        <w:trPr>
          <w:trHeight w:val="1116"/>
        </w:trPr>
        <w:tc>
          <w:tcPr>
            <w:tcW w:w="1720" w:type="dxa"/>
            <w:vMerge/>
          </w:tcPr>
          <w:p w14:paraId="5F025A79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i/>
                <w:color w:val="FF0000"/>
                <w:sz w:val="19"/>
                <w:szCs w:val="19"/>
              </w:rPr>
            </w:pPr>
          </w:p>
        </w:tc>
        <w:tc>
          <w:tcPr>
            <w:tcW w:w="290" w:type="dxa"/>
          </w:tcPr>
          <w:p w14:paraId="7855BD61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C4F21E3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2D3A774" w14:textId="77777777" w:rsidR="00EC0C42" w:rsidRPr="00B956BE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CCBEA81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 w:rsidRPr="00B956BE"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</w:t>
            </w:r>
          </w:p>
          <w:p w14:paraId="55F016C7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0CE433B0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</w:pPr>
          </w:p>
          <w:p w14:paraId="17D1FE4E" w14:textId="13CF25A7" w:rsidR="002A0A98" w:rsidRPr="00C0603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</w:pPr>
            <w:proofErr w:type="spellStart"/>
            <w:r w:rsidRPr="002A0A98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>Pochiertes</w:t>
            </w:r>
            <w:proofErr w:type="spellEnd"/>
            <w:r w:rsidRPr="002A0A98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 xml:space="preserve"> </w:t>
            </w:r>
            <w:proofErr w:type="spellStart"/>
            <w:r w:rsidRPr="002A0A98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>Lachsfilet</w:t>
            </w:r>
            <w:proofErr w:type="spellEnd"/>
            <w:r w:rsidRPr="002A0A98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>*, Sauce</w:t>
            </w:r>
            <w:r w:rsidRPr="00C06031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 xml:space="preserve"> "Matelote" </w:t>
            </w:r>
          </w:p>
          <w:p w14:paraId="6E15B0DA" w14:textId="77777777" w:rsidR="002A0A98" w:rsidRPr="00C06031" w:rsidRDefault="002A0A98" w:rsidP="002A0A98">
            <w:pPr>
              <w:jc w:val="center"/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</w:pPr>
            <w:r w:rsidRPr="00C06031">
              <w:rPr>
                <w:rFonts w:asciiTheme="minorHAnsi" w:hAnsiTheme="minorHAnsi" w:cstheme="minorHAnsi"/>
                <w:color w:val="FF0000"/>
                <w:sz w:val="19"/>
                <w:szCs w:val="19"/>
                <w:lang w:val="fr-FR"/>
              </w:rPr>
              <w:t>(Fisch Sauce mit Champignons)</w:t>
            </w:r>
          </w:p>
          <w:p w14:paraId="482447ED" w14:textId="512E9614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serviert mit Pilawreis und </w:t>
            </w:r>
            <w:r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Spinat</w:t>
            </w:r>
          </w:p>
        </w:tc>
        <w:tc>
          <w:tcPr>
            <w:tcW w:w="3949" w:type="dxa"/>
          </w:tcPr>
          <w:p w14:paraId="0E02DD54" w14:textId="50C01380" w:rsidR="002A0A98" w:rsidRPr="001E754A" w:rsidRDefault="00EC0C42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="002A0A98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2A0A98">
              <w:rPr>
                <w:rFonts w:asciiTheme="minorHAnsi" w:hAnsiTheme="minorHAnsi" w:cstheme="minorHAnsi"/>
                <w:sz w:val="19"/>
                <w:szCs w:val="19"/>
              </w:rPr>
              <w:t>Vegetarisches Geschnetzeltes</w:t>
            </w:r>
          </w:p>
          <w:p w14:paraId="1EF19C36" w14:textId="77777777" w:rsidR="002A0A98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an Thai Currysauce </w:t>
            </w:r>
          </w:p>
          <w:p w14:paraId="36027C0A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Jasminreis</w:t>
            </w:r>
          </w:p>
          <w:p w14:paraId="32E817C7" w14:textId="185D5CDC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0CE50E7A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17D5512" w14:textId="77777777" w:rsidTr="007E6770">
        <w:trPr>
          <w:trHeight w:hRule="exact" w:val="222"/>
        </w:trPr>
        <w:tc>
          <w:tcPr>
            <w:tcW w:w="1720" w:type="dxa"/>
          </w:tcPr>
          <w:p w14:paraId="54ED73A8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347AE925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6A4F069B" w14:textId="77777777" w:rsidR="00EC0C42" w:rsidRPr="00296882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74BD642A" w14:textId="77777777" w:rsidR="00EC0C42" w:rsidRPr="00296882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20B882C4" w14:textId="77777777" w:rsidR="00EC0C42" w:rsidRPr="00136464" w:rsidRDefault="00EC0C42" w:rsidP="005B10CA">
            <w:pPr>
              <w:pStyle w:val="05KleinTitel"/>
              <w:ind w:left="-105"/>
            </w:pPr>
          </w:p>
        </w:tc>
      </w:tr>
      <w:tr w:rsidR="00EC0C42" w:rsidRPr="00136464" w14:paraId="7E033AF4" w14:textId="77777777" w:rsidTr="007E6770">
        <w:trPr>
          <w:trHeight w:val="265"/>
        </w:trPr>
        <w:tc>
          <w:tcPr>
            <w:tcW w:w="1720" w:type="dxa"/>
            <w:vMerge w:val="restart"/>
          </w:tcPr>
          <w:p w14:paraId="20357267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Samstag</w:t>
            </w:r>
          </w:p>
          <w:p w14:paraId="3D728B3F" w14:textId="672D26FF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</w:t>
            </w:r>
            <w:r w:rsidR="001143C9">
              <w:rPr>
                <w:rFonts w:asciiTheme="minorHAnsi" w:hAnsiTheme="minorHAnsi" w:cstheme="minorHAnsi"/>
                <w:sz w:val="19"/>
                <w:szCs w:val="19"/>
              </w:rPr>
              <w:t>9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6E54C1B5" w14:textId="77777777" w:rsidR="00EC0C42" w:rsidRPr="00105772" w:rsidRDefault="00EC0C42" w:rsidP="005B10CA">
            <w:pPr>
              <w:pStyle w:val="05Klein"/>
              <w:ind w:left="-110"/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4498241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1BACFFB0" w14:textId="50380FD3" w:rsidR="00EC0C42" w:rsidRPr="00296882" w:rsidRDefault="002A0A98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97643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Sylvaner Cremesuppe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95" w:type="dxa"/>
          </w:tcPr>
          <w:p w14:paraId="56D9D668" w14:textId="77777777" w:rsidR="00EC0C42" w:rsidRPr="00136464" w:rsidRDefault="00EC0C42" w:rsidP="005B10CA">
            <w:pPr>
              <w:pStyle w:val="05KleinTitel"/>
              <w:ind w:left="-105"/>
            </w:pPr>
          </w:p>
        </w:tc>
      </w:tr>
      <w:tr w:rsidR="00EC0C42" w:rsidRPr="00136464" w14:paraId="53C4584D" w14:textId="77777777" w:rsidTr="007E6770">
        <w:trPr>
          <w:trHeight w:val="1099"/>
        </w:trPr>
        <w:tc>
          <w:tcPr>
            <w:tcW w:w="1720" w:type="dxa"/>
            <w:vMerge/>
          </w:tcPr>
          <w:p w14:paraId="5CF9A76A" w14:textId="77777777" w:rsidR="00EC0C42" w:rsidRPr="006146A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70986240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0FE1BCD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F7D465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4003A4B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7C91C0C" w14:textId="77777777" w:rsidR="00EC0C42" w:rsidRPr="00CF1E8B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2945D92B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56066C1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Bunter Hörnli-Gemüseauflauf</w:t>
            </w:r>
          </w:p>
          <w:p w14:paraId="0E530136" w14:textId="77777777" w:rsidR="002A0A98" w:rsidRPr="001E754A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überbacken mit Greyerzer Käse</w:t>
            </w:r>
          </w:p>
          <w:p w14:paraId="7A3B6C64" w14:textId="5088D148" w:rsidR="00EC0C42" w:rsidRPr="00296882" w:rsidRDefault="002A0A98" w:rsidP="002A0A98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serviert an Tomatensauce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EC0C42"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  <w:tc>
          <w:tcPr>
            <w:tcW w:w="3949" w:type="dxa"/>
          </w:tcPr>
          <w:p w14:paraId="54BA244D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3AABC63" w14:textId="77777777" w:rsidR="00750F1B" w:rsidRPr="001E754A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Spanisches Kartoffel-"</w:t>
            </w:r>
            <w:proofErr w:type="spellStart"/>
            <w:r>
              <w:rPr>
                <w:rFonts w:asciiTheme="minorHAnsi" w:hAnsiTheme="minorHAnsi" w:cstheme="minorHAnsi"/>
                <w:sz w:val="19"/>
                <w:szCs w:val="19"/>
              </w:rPr>
              <w:t>Frittata</w:t>
            </w:r>
            <w:proofErr w:type="spellEnd"/>
            <w:r>
              <w:rPr>
                <w:rFonts w:asciiTheme="minorHAnsi" w:hAnsiTheme="minorHAnsi" w:cstheme="minorHAnsi"/>
                <w:sz w:val="19"/>
                <w:szCs w:val="19"/>
              </w:rPr>
              <w:t>"</w:t>
            </w:r>
          </w:p>
          <w:p w14:paraId="1809D884" w14:textId="77777777" w:rsidR="00750F1B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auf </w:t>
            </w:r>
          </w:p>
          <w:p w14:paraId="4CC3FC6B" w14:textId="77777777" w:rsidR="00750F1B" w:rsidRPr="001E754A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Honig-Peperonata</w:t>
            </w:r>
          </w:p>
          <w:p w14:paraId="5EFE890C" w14:textId="0369FA0F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65DC6966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C878AE" w14:paraId="5821D2E0" w14:textId="77777777" w:rsidTr="007E6770">
        <w:trPr>
          <w:trHeight w:hRule="exact" w:val="222"/>
        </w:trPr>
        <w:tc>
          <w:tcPr>
            <w:tcW w:w="1720" w:type="dxa"/>
          </w:tcPr>
          <w:p w14:paraId="6367E953" w14:textId="77777777" w:rsidR="00EC0C42" w:rsidRPr="00C878AE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246EFC8E" w14:textId="77777777" w:rsidR="00EC0C42" w:rsidRPr="00C878A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50DBAC00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66262BB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57725488" w14:textId="77777777" w:rsidR="00EC0C42" w:rsidRPr="00C878AE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19B6213" w14:textId="77777777" w:rsidTr="007E6770">
        <w:trPr>
          <w:trHeight w:hRule="exact" w:val="350"/>
        </w:trPr>
        <w:tc>
          <w:tcPr>
            <w:tcW w:w="1720" w:type="dxa"/>
            <w:vMerge w:val="restart"/>
          </w:tcPr>
          <w:p w14:paraId="24A3C3AD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7B670A">
              <w:rPr>
                <w:rFonts w:asciiTheme="minorHAnsi" w:hAnsiTheme="minorHAnsi" w:cstheme="minorHAnsi"/>
                <w:sz w:val="19"/>
                <w:szCs w:val="19"/>
              </w:rPr>
              <w:t>Sonntag</w:t>
            </w:r>
          </w:p>
          <w:p w14:paraId="399697B1" w14:textId="79405E6F" w:rsidR="00EC0C42" w:rsidRPr="007B670A" w:rsidRDefault="001143C9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30</w:t>
            </w:r>
            <w:r w:rsidR="00EC0C42" w:rsidRPr="007B670A"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6F2A93D4" w14:textId="77777777" w:rsidR="00750F1B" w:rsidRDefault="00750F1B" w:rsidP="00750F1B">
            <w:pPr>
              <w:pStyle w:val="05Klein"/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</w:pPr>
            <w:r w:rsidRPr="00A42279"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  <w:t xml:space="preserve">Traditionelles </w:t>
            </w:r>
          </w:p>
          <w:p w14:paraId="102ECE7E" w14:textId="16D4721E" w:rsidR="00750F1B" w:rsidRPr="00A42279" w:rsidRDefault="00750F1B" w:rsidP="00750F1B">
            <w:pPr>
              <w:pStyle w:val="05Klein"/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</w:pPr>
            <w:r w:rsidRPr="00A42279"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  <w:t>Elsässer Gericht, g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  <w:t>e</w:t>
            </w:r>
            <w:r w:rsidRPr="00A42279">
              <w:rPr>
                <w:rFonts w:asciiTheme="minorHAnsi" w:hAnsiTheme="minorHAnsi" w:cstheme="minorHAnsi"/>
                <w:color w:val="FF0000"/>
                <w:sz w:val="16"/>
                <w:szCs w:val="16"/>
                <w:lang w:eastAsia="de-CH"/>
              </w:rPr>
              <w:t>schmort</w:t>
            </w:r>
          </w:p>
          <w:p w14:paraId="614644F4" w14:textId="3AC62C80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5FD034CF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65A6211C" w14:textId="77777777" w:rsidR="00750F1B" w:rsidRPr="001E754A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97643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 xml:space="preserve">Elsässer Zwiebelsuppe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39798DDE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0744486E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78782F49" w14:textId="77777777" w:rsidTr="007E6770">
        <w:trPr>
          <w:trHeight w:val="1138"/>
        </w:trPr>
        <w:tc>
          <w:tcPr>
            <w:tcW w:w="1720" w:type="dxa"/>
            <w:vMerge/>
          </w:tcPr>
          <w:p w14:paraId="210E62FF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3FF8A049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029ED95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38C3789" w14:textId="77777777" w:rsidR="00EC0C42" w:rsidRPr="007B670A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2FC6C412" w14:textId="77777777" w:rsidR="00750F1B" w:rsidRDefault="00750F1B" w:rsidP="00750F1B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  <w:lang w:eastAsia="de-CH"/>
              </w:rPr>
            </w:pPr>
          </w:p>
          <w:p w14:paraId="522E70DE" w14:textId="775CB62F" w:rsidR="00750F1B" w:rsidRDefault="00750F1B" w:rsidP="00750F1B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  <w:lang w:eastAsia="de-CH"/>
              </w:rPr>
            </w:pPr>
            <w:r w:rsidRPr="006706D2">
              <w:rPr>
                <w:rFonts w:asciiTheme="minorHAnsi" w:hAnsiTheme="minorHAnsi" w:cstheme="minorHAnsi"/>
                <w:color w:val="FF0000"/>
                <w:sz w:val="18"/>
                <w:szCs w:val="18"/>
                <w:lang w:eastAsia="de-CH"/>
              </w:rPr>
              <w:t>"Baeckeoffe"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  <w:lang w:eastAsia="de-CH"/>
              </w:rPr>
              <w:t>*</w:t>
            </w:r>
            <w:r w:rsidRPr="006706D2">
              <w:rPr>
                <w:rFonts w:asciiTheme="minorHAnsi" w:hAnsiTheme="minorHAnsi" w:cstheme="minorHAnsi"/>
                <w:color w:val="FF0000"/>
                <w:sz w:val="18"/>
                <w:szCs w:val="18"/>
                <w:lang w:eastAsia="de-CH"/>
              </w:rPr>
              <w:t xml:space="preserve"> mit Weisswein, Gemüse, Schweine und Rindfleisch geschmort </w:t>
            </w:r>
          </w:p>
          <w:p w14:paraId="5BFAB927" w14:textId="7BF9DF24" w:rsidR="00EC0C42" w:rsidRPr="00296882" w:rsidRDefault="00750F1B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3BF26715" wp14:editId="5D6965F9">
                  <wp:extent cx="291600" cy="194400"/>
                  <wp:effectExtent l="0" t="0" r="0" b="0"/>
                  <wp:docPr id="1728014881" name="Grafik 1" descr="Quellbild anzei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llbild anzei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" cy="1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</w:tcPr>
          <w:p w14:paraId="3C9DF1DF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AB6430A" w14:textId="77777777" w:rsidR="00750F1B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Gebackene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>Reis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kugeln</w:t>
            </w:r>
          </w:p>
          <w:p w14:paraId="5D3688C2" w14:textId="77777777" w:rsidR="00750F1B" w:rsidRPr="001E754A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auf Blattspinat</w:t>
            </w:r>
          </w:p>
          <w:p w14:paraId="1029682D" w14:textId="77777777" w:rsidR="00750F1B" w:rsidRPr="001E754A" w:rsidRDefault="00750F1B" w:rsidP="00750F1B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</w:t>
            </w:r>
            <w:r w:rsidRPr="001E754A">
              <w:rPr>
                <w:rFonts w:asciiTheme="minorHAnsi" w:hAnsiTheme="minorHAnsi" w:cstheme="minorHAnsi"/>
                <w:sz w:val="19"/>
                <w:szCs w:val="19"/>
              </w:rPr>
              <w:t xml:space="preserve">an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pikanter Gemüsesauce</w:t>
            </w:r>
          </w:p>
          <w:p w14:paraId="3E9BBC0A" w14:textId="17CC7BCE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789B1D5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70E0821E" w14:textId="77777777" w:rsidTr="007E6770">
        <w:trPr>
          <w:trHeight w:val="242"/>
        </w:trPr>
        <w:tc>
          <w:tcPr>
            <w:tcW w:w="1720" w:type="dxa"/>
          </w:tcPr>
          <w:p w14:paraId="35BB0DEA" w14:textId="77777777" w:rsidR="00EC0C42" w:rsidRPr="008E6A1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411905D" w14:textId="77777777" w:rsidR="00EC0C42" w:rsidRPr="008E6A1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10DC2F22" w14:textId="528564D9" w:rsidR="00EC0C42" w:rsidRPr="00296882" w:rsidRDefault="00750F1B" w:rsidP="005B10CA">
            <w:pPr>
              <w:jc w:val="center"/>
              <w:rPr>
                <w:sz w:val="19"/>
                <w:szCs w:val="19"/>
              </w:rPr>
            </w:pPr>
            <w:r w:rsidRPr="002537E1"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Zwetschge</w:t>
            </w:r>
            <w:r>
              <w:rPr>
                <w:rFonts w:asciiTheme="minorHAnsi" w:hAnsiTheme="minorHAnsi" w:cstheme="minorHAnsi"/>
                <w:color w:val="FF0000"/>
                <w:sz w:val="19"/>
                <w:szCs w:val="19"/>
              </w:rPr>
              <w:t>n Streusel</w:t>
            </w:r>
          </w:p>
        </w:tc>
        <w:tc>
          <w:tcPr>
            <w:tcW w:w="295" w:type="dxa"/>
          </w:tcPr>
          <w:p w14:paraId="6A08DBAE" w14:textId="77777777" w:rsidR="00EC0C42" w:rsidRDefault="00EC0C42" w:rsidP="005B10CA"/>
        </w:tc>
      </w:tr>
      <w:tr w:rsidR="00EC0C42" w:rsidRPr="00136464" w14:paraId="300C3E8E" w14:textId="77777777" w:rsidTr="007E6770">
        <w:trPr>
          <w:trHeight w:val="242"/>
        </w:trPr>
        <w:tc>
          <w:tcPr>
            <w:tcW w:w="1720" w:type="dxa"/>
          </w:tcPr>
          <w:p w14:paraId="6FECA5EB" w14:textId="77777777" w:rsidR="00EC0C42" w:rsidRPr="008E6A1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4A60D4C" w14:textId="77777777" w:rsidR="00EC0C42" w:rsidRPr="008E6A1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51591039" w14:textId="77777777" w:rsidR="00EC0C42" w:rsidRDefault="00EC0C42" w:rsidP="005B10CA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F4B4239" wp14:editId="55384B70">
                  <wp:extent cx="170815" cy="128270"/>
                  <wp:effectExtent l="0" t="0" r="635" b="508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Wunschmenü von Bewohnenden</w:t>
            </w:r>
          </w:p>
        </w:tc>
        <w:tc>
          <w:tcPr>
            <w:tcW w:w="295" w:type="dxa"/>
          </w:tcPr>
          <w:p w14:paraId="60D03EF6" w14:textId="77777777" w:rsidR="00EC0C42" w:rsidRDefault="00EC0C42" w:rsidP="005B10CA"/>
        </w:tc>
      </w:tr>
    </w:tbl>
    <w:p w14:paraId="3A0148A0" w14:textId="5D2812DF" w:rsidR="007C1E80" w:rsidRPr="00EC0C42" w:rsidRDefault="007C1E80" w:rsidP="00EC0C42"/>
    <w:sectPr w:rsidR="007C1E80" w:rsidRPr="00EC0C42" w:rsidSect="00941494">
      <w:headerReference w:type="default" r:id="rId10"/>
      <w:headerReference w:type="first" r:id="rId11"/>
      <w:footerReference w:type="first" r:id="rId12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C8B3" w14:textId="77777777" w:rsidR="00F325C4" w:rsidRDefault="00F325C4" w:rsidP="00C054B1">
      <w:r>
        <w:separator/>
      </w:r>
    </w:p>
  </w:endnote>
  <w:endnote w:type="continuationSeparator" w:id="0">
    <w:p w14:paraId="325B17F1" w14:textId="77777777" w:rsidR="00F325C4" w:rsidRDefault="00F325C4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1E9D67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lock w:val="sdtLocked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7705B5DC" w14:textId="172DE1D6" w:rsidR="00C33042" w:rsidRPr="00A36151" w:rsidRDefault="00863613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863613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Fleisch so wie die Brot- und Backwaren nicht aus Schweizer Produktion stammen,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7E894238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47AE" w14:textId="77777777" w:rsidR="00F325C4" w:rsidRDefault="00F325C4" w:rsidP="00C054B1">
      <w:r>
        <w:separator/>
      </w:r>
    </w:p>
  </w:footnote>
  <w:footnote w:type="continuationSeparator" w:id="0">
    <w:p w14:paraId="7EDEFBA2" w14:textId="77777777" w:rsidR="00F325C4" w:rsidRDefault="00F325C4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lock w:val="sdtContentLocked"/>
      <w:placeholder>
        <w:docPart w:val="1D2CA0565DAE4F51AE993A12A21EC786"/>
      </w:placeholder>
    </w:sdtPr>
    <w:sdtEndPr/>
    <w:sdtContent>
      <w:p w14:paraId="17D5C8BE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9BA5B93" wp14:editId="4FB4E72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" name="bsb_Spittelhof_Angebotsmarke_2" hidden="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E8C1004" wp14:editId="53C92A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" name="bsb_Versandhandel_2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161C94A6" wp14:editId="54952AF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" name="bsb_Spektrum_2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DB08151" wp14:editId="102707A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" name="bsb_Schreinerei_2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5A53E8CA" wp14:editId="5ADF888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" name="bsb_Mikrografie_2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B093342" wp14:editId="472F00A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" name="bsb_Medien_2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85F096E" wp14:editId="16C24CD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" name="bsb_Mechanik_2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0A0B411" wp14:editId="754A553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" name="bsb_Malerei_2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CCE7419" wp14:editId="0B61C12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" name="bsb_Kreativwerkstatt_2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648E7719" wp14:editId="5FC5E71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" name="bsb_Gastroservice_2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525B2C73" wp14:editId="36D174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" name="bsb_Gaertnerei_2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7A0DED3" wp14:editId="721D4D0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" name="bsb_Fertigung_Technik_2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4CA9649" wp14:editId="0F9633B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" name="bsb_Facility_Services_2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583566D8" wp14:editId="63FF08F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" name="bsb_Bildung_2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A96F83" wp14:editId="02E4C66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" name="bsb_Spittelhof_2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3D98EE0A" wp14:editId="31BB25C2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" name="bsb_Spalentor_2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68179DD5" wp14:editId="6545E3D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" name="bsb_Lindenhof_2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6FF81EC0" wp14:editId="3BA5318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" name="bsb_Horburghof_2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310A9BD" wp14:editId="040A3DE6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" name="bsb_Claragraben_2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7FA7E1FD" wp14:editId="552EBCB3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" name="bsb_Austrasse_2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17D9A275" wp14:editId="13CEF2F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" name="bsb_Zum_Lamm_2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38C89492" wp14:editId="413B137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" name="bsb_Falkenstein_2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3142DC4A" wp14:editId="2F1338C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" name="bsb_Burgfelderhof_2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29DEA4" wp14:editId="17C5A7BA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" name="bsb_Am_Bruderholz_2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2758F335" wp14:editId="2209C3E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" name="bsb_Dachmarke_2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lock w:val="sdtContentLocked"/>
      <w:placeholder>
        <w:docPart w:val="1D2CA0565DAE4F51AE993A12A21EC786"/>
      </w:placeholder>
    </w:sdtPr>
    <w:sdtEndPr/>
    <w:sdtContent>
      <w:p w14:paraId="5B1BCD48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09CE6D3" wp14:editId="7E50285B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642926FD" wp14:editId="6780B53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" name="bsb_Spittelhof_Angebotsmarke_1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676D2773" wp14:editId="799E950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" name="bsb_Versandhandel_1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50141C5" wp14:editId="445D911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" name="bsb_Spektrum_1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6DFB6ECB" wp14:editId="4C8472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" name="bsb_Schreinerei_1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92AB101" wp14:editId="713A0BB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" name="bsb_Mikrografie_1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5EDD3D0" wp14:editId="370B4A5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" name="bsb_Medien_1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6550269" wp14:editId="3FB4D0F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" name="bsb_Mechanik_1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196D24EF" wp14:editId="403CBDC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" name="bsb_Malerei_1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14A41E83" wp14:editId="463F746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" name="bsb_Kreativwerkstatt_1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37F0C13" wp14:editId="1C7F6EA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" name="bsb_Gastroservice_1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F1F8C26" wp14:editId="69211F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" name="bsb_Gaertnerei_1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001DB130" wp14:editId="1049967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" name="bsb_Fertigung_Technik_1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43C5256" wp14:editId="4A0727F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" name="bsb_Facility_Services_1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5FD3E0D" wp14:editId="1D9B259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" name="bsb_Bildung_1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C91A510" wp14:editId="73A4588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" name="bsb_Spittelhof_1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612475C" wp14:editId="4542E0E9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" name="bsb_Spalentor_1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7278A92" wp14:editId="4B6B0FB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" name="bsb_Lindenhof_1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EE048C0" wp14:editId="17F5615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" name="bsb_Horburghof_1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5C2F380" wp14:editId="7D0A0261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" name="bsb_Claragraben_1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214EB72" wp14:editId="054C24DC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" name="bsb_Austrasse_1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3F39064" wp14:editId="1266FB9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" name="bsb_Zum_Lamm_1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1CDADCD" wp14:editId="0F761CC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" name="bsb_Falkenstein_1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852E7C8" wp14:editId="14C04491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" name="bsb_Burgfelderhof_1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61813D90" wp14:editId="0C579A43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" name="bsb_Am_Bruderholz_1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1D17DA8" wp14:editId="3E60C8F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" name="bsb_Dachmarke_1" hidden="1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91463063" o:spid="_x0000_i1025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03120B2"/>
    <w:multiLevelType w:val="hybridMultilevel"/>
    <w:tmpl w:val="F3CC90E4"/>
    <w:lvl w:ilvl="0" w:tplc="159C7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4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6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B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CA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B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6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EA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E0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5D65AE"/>
    <w:multiLevelType w:val="multilevel"/>
    <w:tmpl w:val="96E41D16"/>
    <w:numStyleLink w:val="BSBNummerierung"/>
  </w:abstractNum>
  <w:abstractNum w:abstractNumId="4" w15:restartNumberingAfterBreak="0">
    <w:nsid w:val="5D8219BF"/>
    <w:multiLevelType w:val="multilevel"/>
    <w:tmpl w:val="96E41D16"/>
    <w:numStyleLink w:val="BSBNummerierung"/>
  </w:abstractNum>
  <w:abstractNum w:abstractNumId="5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82813178">
    <w:abstractNumId w:val="2"/>
  </w:num>
  <w:num w:numId="2" w16cid:durableId="63448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6072">
    <w:abstractNumId w:val="5"/>
  </w:num>
  <w:num w:numId="4" w16cid:durableId="250043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809412">
    <w:abstractNumId w:val="3"/>
  </w:num>
  <w:num w:numId="6" w16cid:durableId="1032223535">
    <w:abstractNumId w:val="4"/>
  </w:num>
  <w:num w:numId="7" w16cid:durableId="1917474867">
    <w:abstractNumId w:val="0"/>
  </w:num>
  <w:num w:numId="8" w16cid:durableId="1563061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08DE"/>
    <w:rsid w:val="000027DF"/>
    <w:rsid w:val="00007604"/>
    <w:rsid w:val="000116B3"/>
    <w:rsid w:val="000139EA"/>
    <w:rsid w:val="000243E1"/>
    <w:rsid w:val="00025B51"/>
    <w:rsid w:val="00026AA8"/>
    <w:rsid w:val="0003293A"/>
    <w:rsid w:val="00037BB5"/>
    <w:rsid w:val="00041FDB"/>
    <w:rsid w:val="00043706"/>
    <w:rsid w:val="00046BD4"/>
    <w:rsid w:val="000558BD"/>
    <w:rsid w:val="00071334"/>
    <w:rsid w:val="00092433"/>
    <w:rsid w:val="000928D7"/>
    <w:rsid w:val="00097A22"/>
    <w:rsid w:val="000B77F0"/>
    <w:rsid w:val="000C54E4"/>
    <w:rsid w:val="000C7E76"/>
    <w:rsid w:val="000D206E"/>
    <w:rsid w:val="000D47E4"/>
    <w:rsid w:val="000D68BE"/>
    <w:rsid w:val="000E4D71"/>
    <w:rsid w:val="000E7A1B"/>
    <w:rsid w:val="00105396"/>
    <w:rsid w:val="00112AF6"/>
    <w:rsid w:val="001143C9"/>
    <w:rsid w:val="00116AAF"/>
    <w:rsid w:val="00120052"/>
    <w:rsid w:val="00122B95"/>
    <w:rsid w:val="00127C01"/>
    <w:rsid w:val="00130309"/>
    <w:rsid w:val="00133D0C"/>
    <w:rsid w:val="00135CB7"/>
    <w:rsid w:val="00154399"/>
    <w:rsid w:val="00157B00"/>
    <w:rsid w:val="001629CC"/>
    <w:rsid w:val="00164B96"/>
    <w:rsid w:val="0016723D"/>
    <w:rsid w:val="00185D8C"/>
    <w:rsid w:val="00191557"/>
    <w:rsid w:val="001965F5"/>
    <w:rsid w:val="001A5D5C"/>
    <w:rsid w:val="001B1FCA"/>
    <w:rsid w:val="001B55C9"/>
    <w:rsid w:val="001C3F64"/>
    <w:rsid w:val="001C6281"/>
    <w:rsid w:val="001C70EB"/>
    <w:rsid w:val="001E00CF"/>
    <w:rsid w:val="001E05C3"/>
    <w:rsid w:val="001E1ABD"/>
    <w:rsid w:val="001E2496"/>
    <w:rsid w:val="001E261D"/>
    <w:rsid w:val="001E57B0"/>
    <w:rsid w:val="001E6F0E"/>
    <w:rsid w:val="001F2A07"/>
    <w:rsid w:val="001F6BC3"/>
    <w:rsid w:val="00204BE7"/>
    <w:rsid w:val="0021193A"/>
    <w:rsid w:val="002127DD"/>
    <w:rsid w:val="0022153E"/>
    <w:rsid w:val="002308C6"/>
    <w:rsid w:val="00232F16"/>
    <w:rsid w:val="00242412"/>
    <w:rsid w:val="0024567C"/>
    <w:rsid w:val="00261A20"/>
    <w:rsid w:val="00262444"/>
    <w:rsid w:val="0026433D"/>
    <w:rsid w:val="00266D0D"/>
    <w:rsid w:val="002710B5"/>
    <w:rsid w:val="00274D0C"/>
    <w:rsid w:val="00274F37"/>
    <w:rsid w:val="002872A3"/>
    <w:rsid w:val="00292324"/>
    <w:rsid w:val="00296E2C"/>
    <w:rsid w:val="002A0A98"/>
    <w:rsid w:val="002A7B8D"/>
    <w:rsid w:val="002B5627"/>
    <w:rsid w:val="002B6205"/>
    <w:rsid w:val="002B67CF"/>
    <w:rsid w:val="002C1B30"/>
    <w:rsid w:val="002C3552"/>
    <w:rsid w:val="002C4CB3"/>
    <w:rsid w:val="002C5B25"/>
    <w:rsid w:val="002D1D5C"/>
    <w:rsid w:val="002D37B1"/>
    <w:rsid w:val="002D5F5D"/>
    <w:rsid w:val="002D75FC"/>
    <w:rsid w:val="002F0A12"/>
    <w:rsid w:val="002F2850"/>
    <w:rsid w:val="002F5087"/>
    <w:rsid w:val="002F5848"/>
    <w:rsid w:val="00300B9F"/>
    <w:rsid w:val="00300C9C"/>
    <w:rsid w:val="00305563"/>
    <w:rsid w:val="00307235"/>
    <w:rsid w:val="00314C16"/>
    <w:rsid w:val="00314FC8"/>
    <w:rsid w:val="00320E10"/>
    <w:rsid w:val="0032312C"/>
    <w:rsid w:val="00325101"/>
    <w:rsid w:val="003365A1"/>
    <w:rsid w:val="00340BA6"/>
    <w:rsid w:val="00340C99"/>
    <w:rsid w:val="00341186"/>
    <w:rsid w:val="00352B7C"/>
    <w:rsid w:val="00354842"/>
    <w:rsid w:val="0036284E"/>
    <w:rsid w:val="00372114"/>
    <w:rsid w:val="003745E0"/>
    <w:rsid w:val="0037521A"/>
    <w:rsid w:val="00375C3A"/>
    <w:rsid w:val="003802C2"/>
    <w:rsid w:val="00381F8C"/>
    <w:rsid w:val="00383B35"/>
    <w:rsid w:val="003A0DDF"/>
    <w:rsid w:val="003A5CD3"/>
    <w:rsid w:val="003A610C"/>
    <w:rsid w:val="003B10C9"/>
    <w:rsid w:val="003C244A"/>
    <w:rsid w:val="003C64F2"/>
    <w:rsid w:val="003C7598"/>
    <w:rsid w:val="003D228F"/>
    <w:rsid w:val="003D3C46"/>
    <w:rsid w:val="003D3DFB"/>
    <w:rsid w:val="003D4088"/>
    <w:rsid w:val="003D4FF0"/>
    <w:rsid w:val="003D5F09"/>
    <w:rsid w:val="003E10C7"/>
    <w:rsid w:val="003F3FC4"/>
    <w:rsid w:val="004034EE"/>
    <w:rsid w:val="00411014"/>
    <w:rsid w:val="00413C26"/>
    <w:rsid w:val="004326B7"/>
    <w:rsid w:val="00432BD4"/>
    <w:rsid w:val="00434087"/>
    <w:rsid w:val="00447F19"/>
    <w:rsid w:val="00450BE8"/>
    <w:rsid w:val="00452211"/>
    <w:rsid w:val="00453E30"/>
    <w:rsid w:val="00456C3B"/>
    <w:rsid w:val="00467F23"/>
    <w:rsid w:val="00473358"/>
    <w:rsid w:val="00475994"/>
    <w:rsid w:val="00484D15"/>
    <w:rsid w:val="00485567"/>
    <w:rsid w:val="00494C26"/>
    <w:rsid w:val="004A0617"/>
    <w:rsid w:val="004A201B"/>
    <w:rsid w:val="004B049C"/>
    <w:rsid w:val="004C6FB1"/>
    <w:rsid w:val="004E1769"/>
    <w:rsid w:val="004E4B92"/>
    <w:rsid w:val="005019AC"/>
    <w:rsid w:val="00506329"/>
    <w:rsid w:val="00510D74"/>
    <w:rsid w:val="00514C2F"/>
    <w:rsid w:val="0051517F"/>
    <w:rsid w:val="00523C9B"/>
    <w:rsid w:val="005335EC"/>
    <w:rsid w:val="00535ADA"/>
    <w:rsid w:val="005378EF"/>
    <w:rsid w:val="00540DE7"/>
    <w:rsid w:val="00550E9E"/>
    <w:rsid w:val="00555D14"/>
    <w:rsid w:val="005611F1"/>
    <w:rsid w:val="00565D17"/>
    <w:rsid w:val="00575092"/>
    <w:rsid w:val="00581689"/>
    <w:rsid w:val="005816C8"/>
    <w:rsid w:val="005829AD"/>
    <w:rsid w:val="005838B7"/>
    <w:rsid w:val="00583932"/>
    <w:rsid w:val="0058661A"/>
    <w:rsid w:val="0059559C"/>
    <w:rsid w:val="005B128A"/>
    <w:rsid w:val="005B4A16"/>
    <w:rsid w:val="005B5BC2"/>
    <w:rsid w:val="005C065D"/>
    <w:rsid w:val="005D13CB"/>
    <w:rsid w:val="005D645F"/>
    <w:rsid w:val="005E5848"/>
    <w:rsid w:val="005F4C5D"/>
    <w:rsid w:val="005F4FFA"/>
    <w:rsid w:val="005F5317"/>
    <w:rsid w:val="005F5D4C"/>
    <w:rsid w:val="00601B28"/>
    <w:rsid w:val="0060459D"/>
    <w:rsid w:val="00605DC8"/>
    <w:rsid w:val="00611BE6"/>
    <w:rsid w:val="00621A24"/>
    <w:rsid w:val="00622B18"/>
    <w:rsid w:val="00626121"/>
    <w:rsid w:val="006364A1"/>
    <w:rsid w:val="006404EB"/>
    <w:rsid w:val="006416B2"/>
    <w:rsid w:val="00641A9D"/>
    <w:rsid w:val="006542BF"/>
    <w:rsid w:val="006559D2"/>
    <w:rsid w:val="00667AC8"/>
    <w:rsid w:val="00683443"/>
    <w:rsid w:val="00683A2A"/>
    <w:rsid w:val="00691750"/>
    <w:rsid w:val="006A5DAC"/>
    <w:rsid w:val="006A7A60"/>
    <w:rsid w:val="006C0A5A"/>
    <w:rsid w:val="006D7290"/>
    <w:rsid w:val="006D7457"/>
    <w:rsid w:val="006E3AD4"/>
    <w:rsid w:val="006F320F"/>
    <w:rsid w:val="007013CE"/>
    <w:rsid w:val="00704FC7"/>
    <w:rsid w:val="00714A3B"/>
    <w:rsid w:val="00716A8D"/>
    <w:rsid w:val="00721227"/>
    <w:rsid w:val="0072720D"/>
    <w:rsid w:val="00731623"/>
    <w:rsid w:val="007355C9"/>
    <w:rsid w:val="00737EAF"/>
    <w:rsid w:val="00742811"/>
    <w:rsid w:val="00750F1B"/>
    <w:rsid w:val="007553FA"/>
    <w:rsid w:val="00755C27"/>
    <w:rsid w:val="00764DA8"/>
    <w:rsid w:val="00767714"/>
    <w:rsid w:val="0077212C"/>
    <w:rsid w:val="00780374"/>
    <w:rsid w:val="00783C47"/>
    <w:rsid w:val="007868D2"/>
    <w:rsid w:val="007A5837"/>
    <w:rsid w:val="007B5F82"/>
    <w:rsid w:val="007C1E80"/>
    <w:rsid w:val="007C59F6"/>
    <w:rsid w:val="007C6C07"/>
    <w:rsid w:val="007C6CC9"/>
    <w:rsid w:val="007C6D65"/>
    <w:rsid w:val="007C7F4C"/>
    <w:rsid w:val="007D23A0"/>
    <w:rsid w:val="007D266C"/>
    <w:rsid w:val="007D323C"/>
    <w:rsid w:val="007D6968"/>
    <w:rsid w:val="007E1F2E"/>
    <w:rsid w:val="007E3C4D"/>
    <w:rsid w:val="007E6770"/>
    <w:rsid w:val="007F0FA4"/>
    <w:rsid w:val="007F144A"/>
    <w:rsid w:val="00812613"/>
    <w:rsid w:val="00822D9A"/>
    <w:rsid w:val="00831B0F"/>
    <w:rsid w:val="00844CFC"/>
    <w:rsid w:val="00847A44"/>
    <w:rsid w:val="008516D7"/>
    <w:rsid w:val="008550CE"/>
    <w:rsid w:val="00863613"/>
    <w:rsid w:val="008673F3"/>
    <w:rsid w:val="00873A04"/>
    <w:rsid w:val="00876CAD"/>
    <w:rsid w:val="00877614"/>
    <w:rsid w:val="00881E6F"/>
    <w:rsid w:val="00891273"/>
    <w:rsid w:val="00892170"/>
    <w:rsid w:val="008968C9"/>
    <w:rsid w:val="008B4A75"/>
    <w:rsid w:val="008B58A5"/>
    <w:rsid w:val="008B69C9"/>
    <w:rsid w:val="008C0301"/>
    <w:rsid w:val="008C1BC1"/>
    <w:rsid w:val="008D0477"/>
    <w:rsid w:val="008D1A0E"/>
    <w:rsid w:val="008D4CAD"/>
    <w:rsid w:val="008D6C74"/>
    <w:rsid w:val="008E692F"/>
    <w:rsid w:val="008F3F83"/>
    <w:rsid w:val="008F4F42"/>
    <w:rsid w:val="008F5307"/>
    <w:rsid w:val="008F53F2"/>
    <w:rsid w:val="00902A5B"/>
    <w:rsid w:val="009033AB"/>
    <w:rsid w:val="0090663C"/>
    <w:rsid w:val="0090783D"/>
    <w:rsid w:val="009135EC"/>
    <w:rsid w:val="00933DB3"/>
    <w:rsid w:val="00937E78"/>
    <w:rsid w:val="00941494"/>
    <w:rsid w:val="0094179C"/>
    <w:rsid w:val="00942371"/>
    <w:rsid w:val="00944EA3"/>
    <w:rsid w:val="009470F7"/>
    <w:rsid w:val="00951F49"/>
    <w:rsid w:val="0095309B"/>
    <w:rsid w:val="009619BD"/>
    <w:rsid w:val="0097080B"/>
    <w:rsid w:val="00980D5C"/>
    <w:rsid w:val="00982413"/>
    <w:rsid w:val="00985B4F"/>
    <w:rsid w:val="00991572"/>
    <w:rsid w:val="009A2A40"/>
    <w:rsid w:val="009A3B5B"/>
    <w:rsid w:val="009A6A3C"/>
    <w:rsid w:val="009B2E5A"/>
    <w:rsid w:val="009B43CD"/>
    <w:rsid w:val="009C655D"/>
    <w:rsid w:val="009D3F42"/>
    <w:rsid w:val="009F1D76"/>
    <w:rsid w:val="00A113B8"/>
    <w:rsid w:val="00A11916"/>
    <w:rsid w:val="00A21AD4"/>
    <w:rsid w:val="00A228D5"/>
    <w:rsid w:val="00A23DCF"/>
    <w:rsid w:val="00A3142D"/>
    <w:rsid w:val="00A349EC"/>
    <w:rsid w:val="00A36151"/>
    <w:rsid w:val="00A43920"/>
    <w:rsid w:val="00A44BD7"/>
    <w:rsid w:val="00A46F2B"/>
    <w:rsid w:val="00A50A54"/>
    <w:rsid w:val="00A66DE4"/>
    <w:rsid w:val="00A705B1"/>
    <w:rsid w:val="00A760A5"/>
    <w:rsid w:val="00A8077D"/>
    <w:rsid w:val="00AA7EB3"/>
    <w:rsid w:val="00AB2C26"/>
    <w:rsid w:val="00AC37DC"/>
    <w:rsid w:val="00AC42C8"/>
    <w:rsid w:val="00AD37DE"/>
    <w:rsid w:val="00AE56AA"/>
    <w:rsid w:val="00AF06C8"/>
    <w:rsid w:val="00B02760"/>
    <w:rsid w:val="00B16E0D"/>
    <w:rsid w:val="00B239F4"/>
    <w:rsid w:val="00B26053"/>
    <w:rsid w:val="00B31530"/>
    <w:rsid w:val="00B373F4"/>
    <w:rsid w:val="00B462E7"/>
    <w:rsid w:val="00B772CD"/>
    <w:rsid w:val="00B82459"/>
    <w:rsid w:val="00B82AE4"/>
    <w:rsid w:val="00B861F2"/>
    <w:rsid w:val="00B86697"/>
    <w:rsid w:val="00BA5283"/>
    <w:rsid w:val="00BB4701"/>
    <w:rsid w:val="00BB5F47"/>
    <w:rsid w:val="00BC2AC1"/>
    <w:rsid w:val="00BC6CF3"/>
    <w:rsid w:val="00BD053E"/>
    <w:rsid w:val="00BF07F9"/>
    <w:rsid w:val="00BF32D7"/>
    <w:rsid w:val="00C0189D"/>
    <w:rsid w:val="00C04E06"/>
    <w:rsid w:val="00C054B1"/>
    <w:rsid w:val="00C07903"/>
    <w:rsid w:val="00C14726"/>
    <w:rsid w:val="00C15E06"/>
    <w:rsid w:val="00C22B71"/>
    <w:rsid w:val="00C22EDC"/>
    <w:rsid w:val="00C31B26"/>
    <w:rsid w:val="00C33042"/>
    <w:rsid w:val="00C359AE"/>
    <w:rsid w:val="00C37E3E"/>
    <w:rsid w:val="00C40670"/>
    <w:rsid w:val="00C4540D"/>
    <w:rsid w:val="00C65CCF"/>
    <w:rsid w:val="00C663FE"/>
    <w:rsid w:val="00C70710"/>
    <w:rsid w:val="00C75587"/>
    <w:rsid w:val="00C83FFD"/>
    <w:rsid w:val="00C848D6"/>
    <w:rsid w:val="00C85121"/>
    <w:rsid w:val="00C953AE"/>
    <w:rsid w:val="00CA4461"/>
    <w:rsid w:val="00CA4B60"/>
    <w:rsid w:val="00CB7904"/>
    <w:rsid w:val="00CC086A"/>
    <w:rsid w:val="00CC52F1"/>
    <w:rsid w:val="00CD39F7"/>
    <w:rsid w:val="00CE471B"/>
    <w:rsid w:val="00CE549F"/>
    <w:rsid w:val="00CF00E8"/>
    <w:rsid w:val="00CF0452"/>
    <w:rsid w:val="00CF4C7D"/>
    <w:rsid w:val="00CF63EB"/>
    <w:rsid w:val="00D14595"/>
    <w:rsid w:val="00D172E1"/>
    <w:rsid w:val="00D27F06"/>
    <w:rsid w:val="00D311B2"/>
    <w:rsid w:val="00D3229A"/>
    <w:rsid w:val="00D32E64"/>
    <w:rsid w:val="00D40D9F"/>
    <w:rsid w:val="00D43F9C"/>
    <w:rsid w:val="00D50B8D"/>
    <w:rsid w:val="00D558FA"/>
    <w:rsid w:val="00D6791A"/>
    <w:rsid w:val="00D72CAA"/>
    <w:rsid w:val="00D75E9F"/>
    <w:rsid w:val="00D771E9"/>
    <w:rsid w:val="00D77AFD"/>
    <w:rsid w:val="00D928CD"/>
    <w:rsid w:val="00D92C0F"/>
    <w:rsid w:val="00DA0E62"/>
    <w:rsid w:val="00DA383A"/>
    <w:rsid w:val="00DA5E2C"/>
    <w:rsid w:val="00DB040E"/>
    <w:rsid w:val="00DB074E"/>
    <w:rsid w:val="00DB084E"/>
    <w:rsid w:val="00DB428B"/>
    <w:rsid w:val="00DB5FF2"/>
    <w:rsid w:val="00DC0DD8"/>
    <w:rsid w:val="00DD1378"/>
    <w:rsid w:val="00DD1630"/>
    <w:rsid w:val="00DD1F43"/>
    <w:rsid w:val="00DE6F7C"/>
    <w:rsid w:val="00E05289"/>
    <w:rsid w:val="00E10665"/>
    <w:rsid w:val="00E2202B"/>
    <w:rsid w:val="00E2643E"/>
    <w:rsid w:val="00E33345"/>
    <w:rsid w:val="00E4044B"/>
    <w:rsid w:val="00E42EA6"/>
    <w:rsid w:val="00E43510"/>
    <w:rsid w:val="00E546F8"/>
    <w:rsid w:val="00E549E9"/>
    <w:rsid w:val="00E72992"/>
    <w:rsid w:val="00E81C76"/>
    <w:rsid w:val="00E91883"/>
    <w:rsid w:val="00E93B4D"/>
    <w:rsid w:val="00EA3614"/>
    <w:rsid w:val="00EA61E6"/>
    <w:rsid w:val="00EB1FB5"/>
    <w:rsid w:val="00EB2B62"/>
    <w:rsid w:val="00EB6C56"/>
    <w:rsid w:val="00EC097C"/>
    <w:rsid w:val="00EC0C42"/>
    <w:rsid w:val="00EC47C6"/>
    <w:rsid w:val="00ED186D"/>
    <w:rsid w:val="00EE083F"/>
    <w:rsid w:val="00EE7DC4"/>
    <w:rsid w:val="00EF607D"/>
    <w:rsid w:val="00EF713A"/>
    <w:rsid w:val="00F0327A"/>
    <w:rsid w:val="00F05215"/>
    <w:rsid w:val="00F06A94"/>
    <w:rsid w:val="00F07389"/>
    <w:rsid w:val="00F1333D"/>
    <w:rsid w:val="00F14079"/>
    <w:rsid w:val="00F15F87"/>
    <w:rsid w:val="00F2271A"/>
    <w:rsid w:val="00F23609"/>
    <w:rsid w:val="00F25044"/>
    <w:rsid w:val="00F2554D"/>
    <w:rsid w:val="00F325C4"/>
    <w:rsid w:val="00F40861"/>
    <w:rsid w:val="00F50CE7"/>
    <w:rsid w:val="00F5681A"/>
    <w:rsid w:val="00F56A62"/>
    <w:rsid w:val="00F62B22"/>
    <w:rsid w:val="00F63DF3"/>
    <w:rsid w:val="00F67E17"/>
    <w:rsid w:val="00F70634"/>
    <w:rsid w:val="00F734E4"/>
    <w:rsid w:val="00F8311D"/>
    <w:rsid w:val="00F83BFA"/>
    <w:rsid w:val="00FB33A6"/>
    <w:rsid w:val="00FD5C6C"/>
    <w:rsid w:val="00FD76FE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24F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character" w:customStyle="1" w:styleId="headlinetitle">
    <w:name w:val="headline__title"/>
    <w:basedOn w:val="Absatz-Standardschriftart"/>
    <w:rsid w:val="008D4CAD"/>
  </w:style>
  <w:style w:type="paragraph" w:customStyle="1" w:styleId="muitypography-root">
    <w:name w:val="muitypography-root"/>
    <w:basedOn w:val="Standard"/>
    <w:rsid w:val="00822D9A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3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309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4A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emf"/><Relationship Id="rId13" Type="http://schemas.openxmlformats.org/officeDocument/2006/relationships/image" Target="media/image16.emf"/><Relationship Id="rId18" Type="http://schemas.openxmlformats.org/officeDocument/2006/relationships/image" Target="media/image21.emf"/><Relationship Id="rId3" Type="http://schemas.openxmlformats.org/officeDocument/2006/relationships/image" Target="media/image6.emf"/><Relationship Id="rId21" Type="http://schemas.openxmlformats.org/officeDocument/2006/relationships/image" Target="media/image24.emf"/><Relationship Id="rId7" Type="http://schemas.openxmlformats.org/officeDocument/2006/relationships/image" Target="media/image10.emf"/><Relationship Id="rId12" Type="http://schemas.openxmlformats.org/officeDocument/2006/relationships/image" Target="media/image15.emf"/><Relationship Id="rId17" Type="http://schemas.openxmlformats.org/officeDocument/2006/relationships/image" Target="media/image20.emf"/><Relationship Id="rId25" Type="http://schemas.openxmlformats.org/officeDocument/2006/relationships/image" Target="media/image28.emf"/><Relationship Id="rId2" Type="http://schemas.openxmlformats.org/officeDocument/2006/relationships/image" Target="media/image5.emf"/><Relationship Id="rId16" Type="http://schemas.openxmlformats.org/officeDocument/2006/relationships/image" Target="media/image19.emf"/><Relationship Id="rId20" Type="http://schemas.openxmlformats.org/officeDocument/2006/relationships/image" Target="media/image23.emf"/><Relationship Id="rId1" Type="http://schemas.openxmlformats.org/officeDocument/2006/relationships/image" Target="media/image4.emf"/><Relationship Id="rId6" Type="http://schemas.openxmlformats.org/officeDocument/2006/relationships/image" Target="media/image9.emf"/><Relationship Id="rId11" Type="http://schemas.openxmlformats.org/officeDocument/2006/relationships/image" Target="media/image14.emf"/><Relationship Id="rId24" Type="http://schemas.openxmlformats.org/officeDocument/2006/relationships/image" Target="media/image27.emf"/><Relationship Id="rId5" Type="http://schemas.openxmlformats.org/officeDocument/2006/relationships/image" Target="media/image8.emf"/><Relationship Id="rId15" Type="http://schemas.openxmlformats.org/officeDocument/2006/relationships/image" Target="media/image18.emf"/><Relationship Id="rId23" Type="http://schemas.openxmlformats.org/officeDocument/2006/relationships/image" Target="media/image26.emf"/><Relationship Id="rId10" Type="http://schemas.openxmlformats.org/officeDocument/2006/relationships/image" Target="media/image13.emf"/><Relationship Id="rId19" Type="http://schemas.openxmlformats.org/officeDocument/2006/relationships/image" Target="media/image22.emf"/><Relationship Id="rId4" Type="http://schemas.openxmlformats.org/officeDocument/2006/relationships/image" Target="media/image7.emf"/><Relationship Id="rId9" Type="http://schemas.openxmlformats.org/officeDocument/2006/relationships/image" Target="media/image12.emf"/><Relationship Id="rId14" Type="http://schemas.openxmlformats.org/officeDocument/2006/relationships/image" Target="media/image17.emf"/><Relationship Id="rId22" Type="http://schemas.openxmlformats.org/officeDocument/2006/relationships/image" Target="media/image2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15.emf"/><Relationship Id="rId18" Type="http://schemas.openxmlformats.org/officeDocument/2006/relationships/image" Target="media/image20.emf"/><Relationship Id="rId26" Type="http://schemas.openxmlformats.org/officeDocument/2006/relationships/image" Target="media/image28.emf"/><Relationship Id="rId3" Type="http://schemas.openxmlformats.org/officeDocument/2006/relationships/image" Target="media/image5.emf"/><Relationship Id="rId21" Type="http://schemas.openxmlformats.org/officeDocument/2006/relationships/image" Target="media/image23.emf"/><Relationship Id="rId7" Type="http://schemas.openxmlformats.org/officeDocument/2006/relationships/image" Target="media/image9.emf"/><Relationship Id="rId12" Type="http://schemas.openxmlformats.org/officeDocument/2006/relationships/image" Target="media/image14.emf"/><Relationship Id="rId17" Type="http://schemas.openxmlformats.org/officeDocument/2006/relationships/image" Target="media/image19.emf"/><Relationship Id="rId25" Type="http://schemas.openxmlformats.org/officeDocument/2006/relationships/image" Target="media/image27.emf"/><Relationship Id="rId2" Type="http://schemas.openxmlformats.org/officeDocument/2006/relationships/image" Target="media/image4.emf"/><Relationship Id="rId16" Type="http://schemas.openxmlformats.org/officeDocument/2006/relationships/image" Target="media/image18.emf"/><Relationship Id="rId20" Type="http://schemas.openxmlformats.org/officeDocument/2006/relationships/image" Target="media/image22.emf"/><Relationship Id="rId1" Type="http://schemas.openxmlformats.org/officeDocument/2006/relationships/image" Target="media/image29.emf"/><Relationship Id="rId6" Type="http://schemas.openxmlformats.org/officeDocument/2006/relationships/image" Target="media/image8.emf"/><Relationship Id="rId11" Type="http://schemas.openxmlformats.org/officeDocument/2006/relationships/image" Target="media/image13.emf"/><Relationship Id="rId24" Type="http://schemas.openxmlformats.org/officeDocument/2006/relationships/image" Target="media/image26.emf"/><Relationship Id="rId5" Type="http://schemas.openxmlformats.org/officeDocument/2006/relationships/image" Target="media/image7.emf"/><Relationship Id="rId15" Type="http://schemas.openxmlformats.org/officeDocument/2006/relationships/image" Target="media/image17.emf"/><Relationship Id="rId23" Type="http://schemas.openxmlformats.org/officeDocument/2006/relationships/image" Target="media/image25.emf"/><Relationship Id="rId10" Type="http://schemas.openxmlformats.org/officeDocument/2006/relationships/image" Target="media/image12.emf"/><Relationship Id="rId19" Type="http://schemas.openxmlformats.org/officeDocument/2006/relationships/image" Target="media/image21.emf"/><Relationship Id="rId4" Type="http://schemas.openxmlformats.org/officeDocument/2006/relationships/image" Target="media/image6.emf"/><Relationship Id="rId9" Type="http://schemas.openxmlformats.org/officeDocument/2006/relationships/image" Target="media/image11.emf"/><Relationship Id="rId14" Type="http://schemas.openxmlformats.org/officeDocument/2006/relationships/image" Target="media/image16.emf"/><Relationship Id="rId22" Type="http://schemas.openxmlformats.org/officeDocument/2006/relationships/image" Target="media/image2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0116B3"/>
    <w:rsid w:val="00037BB5"/>
    <w:rsid w:val="000E4D71"/>
    <w:rsid w:val="000F4170"/>
    <w:rsid w:val="000F45A2"/>
    <w:rsid w:val="0013277B"/>
    <w:rsid w:val="001629CC"/>
    <w:rsid w:val="00204BE7"/>
    <w:rsid w:val="002872A3"/>
    <w:rsid w:val="00354842"/>
    <w:rsid w:val="00372114"/>
    <w:rsid w:val="003745E0"/>
    <w:rsid w:val="003A0DDF"/>
    <w:rsid w:val="003D3C46"/>
    <w:rsid w:val="004B049C"/>
    <w:rsid w:val="005300CF"/>
    <w:rsid w:val="0053533B"/>
    <w:rsid w:val="00555D14"/>
    <w:rsid w:val="005C46B1"/>
    <w:rsid w:val="005D645F"/>
    <w:rsid w:val="006141EE"/>
    <w:rsid w:val="00792EE0"/>
    <w:rsid w:val="007A1C84"/>
    <w:rsid w:val="00850C8C"/>
    <w:rsid w:val="008550CE"/>
    <w:rsid w:val="008F4F42"/>
    <w:rsid w:val="00937E78"/>
    <w:rsid w:val="00946ECC"/>
    <w:rsid w:val="0095309B"/>
    <w:rsid w:val="009A6A3C"/>
    <w:rsid w:val="009C2DE2"/>
    <w:rsid w:val="00A23DCF"/>
    <w:rsid w:val="00A44BD7"/>
    <w:rsid w:val="00AC1C64"/>
    <w:rsid w:val="00B373F4"/>
    <w:rsid w:val="00B5570F"/>
    <w:rsid w:val="00B82459"/>
    <w:rsid w:val="00C20076"/>
    <w:rsid w:val="00CC086A"/>
    <w:rsid w:val="00D558FA"/>
    <w:rsid w:val="00EB1C86"/>
    <w:rsid w:val="00EF713A"/>
    <w:rsid w:val="00F05215"/>
    <w:rsid w:val="00F40861"/>
    <w:rsid w:val="00F62B22"/>
    <w:rsid w:val="00F6730C"/>
    <w:rsid w:val="00FC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A9B-F81D-41AC-921D-5EF5EF3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Menüplan Restaurant L`étang</vt:lpstr>
    </vt:vector>
  </TitlesOfParts>
  <Company>Bürgerspital Basel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Menüplan Restaurant L`étang</dc:title>
  <dc:subject/>
  <dc:creator>Schumacher, Nadja</dc:creator>
  <cp:keywords/>
  <dc:description>Sofern das Geflügel und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78</cp:revision>
  <cp:lastPrinted>2024-03-27T08:06:00Z</cp:lastPrinted>
  <dcterms:created xsi:type="dcterms:W3CDTF">2021-12-16T13:39:00Z</dcterms:created>
  <dcterms:modified xsi:type="dcterms:W3CDTF">2026-08-10T10:16:00Z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Dachmarke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2024-12-16T09:07:18Z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9f2ccb03-bc66-4e32-8120-5a9185aed1b1</vt:lpwstr>
  </property>
  <property fmtid="{D5CDD505-2E9C-101B-9397-08002B2CF9AE}" pid="11" name="MSIP_Label_e816abe7-d200-4948-8c3d-d0aa7d6bedc8_ContentBits">
    <vt:lpwstr>0</vt:lpwstr>
  </property>
</Properties>
</file>