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F5E8" w14:textId="77777777" w:rsidR="00296E2C" w:rsidRPr="00296E2C" w:rsidRDefault="00296E2C" w:rsidP="00296E2C"/>
    <w:p w14:paraId="50B1B812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04EE7" wp14:editId="4A1FDFF7">
                <wp:simplePos x="0" y="0"/>
                <wp:positionH relativeFrom="margin">
                  <wp:posOffset>2965496</wp:posOffset>
                </wp:positionH>
                <wp:positionV relativeFrom="paragraph">
                  <wp:posOffset>37984</wp:posOffset>
                </wp:positionV>
                <wp:extent cx="3219148" cy="3211200"/>
                <wp:effectExtent l="19050" t="19050" r="635" b="825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3219148" cy="32112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E27C0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5A07D694" w14:textId="0149556A" w:rsidR="00B225A5" w:rsidRPr="007E2380" w:rsidRDefault="00963A0E" w:rsidP="001F61A9">
                            <w:pPr>
                              <w:pStyle w:val="05Klein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F2688B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="001621A4">
                              <w:rPr>
                                <w:b/>
                                <w:sz w:val="24"/>
                              </w:rPr>
                              <w:t xml:space="preserve">. </w:t>
                            </w:r>
                            <w:r w:rsidR="00B74C09">
                              <w:rPr>
                                <w:b/>
                                <w:sz w:val="24"/>
                              </w:rPr>
                              <w:t>Jul</w:t>
                            </w:r>
                            <w:r w:rsidR="006A5B35">
                              <w:rPr>
                                <w:b/>
                                <w:sz w:val="24"/>
                              </w:rPr>
                              <w:t>i</w:t>
                            </w:r>
                            <w:r w:rsidR="001F61A9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CF68CD" w:rsidRPr="007E2380"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 w:rsidR="001F61A9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FB6535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F2688B">
                              <w:rPr>
                                <w:b/>
                                <w:sz w:val="24"/>
                              </w:rPr>
                              <w:t>6</w:t>
                            </w:r>
                            <w:r w:rsidR="008E41DD" w:rsidRPr="007E2380">
                              <w:rPr>
                                <w:b/>
                                <w:sz w:val="24"/>
                              </w:rPr>
                              <w:t xml:space="preserve">. </w:t>
                            </w:r>
                            <w:r w:rsidR="008E5900">
                              <w:rPr>
                                <w:b/>
                                <w:sz w:val="24"/>
                              </w:rPr>
                              <w:t>Jul</w:t>
                            </w:r>
                            <w:r w:rsidR="004B2BEA">
                              <w:rPr>
                                <w:b/>
                                <w:sz w:val="24"/>
                              </w:rPr>
                              <w:t>i</w:t>
                            </w:r>
                          </w:p>
                          <w:p w14:paraId="79BFBFD5" w14:textId="40DFB790" w:rsidR="00D61D1C" w:rsidRPr="007E2380" w:rsidRDefault="00C566D1" w:rsidP="00D61D1C">
                            <w:pPr>
                              <w:pStyle w:val="05Klein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</w:t>
                            </w:r>
                            <w:r w:rsidR="00F2688B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404EE7" id="Ellipse 55" o:spid="_x0000_s1026" style="position:absolute;margin-left:233.5pt;margin-top:3pt;width:253.5pt;height:252.85pt;rotation:-111444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" fillcolor="#ffdd89 [1303]" stroked="f" strokeweight="1pt">
                <v:stroke joinstyle="miter"/>
                <v:textbox inset="0,0,0,0">
                  <w:txbxContent>
                    <w:p w14:paraId="40BE27C0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5A07D694" w14:textId="0149556A" w:rsidR="00B225A5" w:rsidRPr="007E2380" w:rsidRDefault="00963A0E" w:rsidP="001F61A9">
                      <w:pPr>
                        <w:pStyle w:val="05Klein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="00F2688B">
                        <w:rPr>
                          <w:b/>
                          <w:sz w:val="24"/>
                        </w:rPr>
                        <w:t>0</w:t>
                      </w:r>
                      <w:r w:rsidR="001621A4">
                        <w:rPr>
                          <w:b/>
                          <w:sz w:val="24"/>
                        </w:rPr>
                        <w:t xml:space="preserve">. </w:t>
                      </w:r>
                      <w:r w:rsidR="00B74C09">
                        <w:rPr>
                          <w:b/>
                          <w:sz w:val="24"/>
                        </w:rPr>
                        <w:t>Jul</w:t>
                      </w:r>
                      <w:r w:rsidR="006A5B35">
                        <w:rPr>
                          <w:b/>
                          <w:sz w:val="24"/>
                        </w:rPr>
                        <w:t>i</w:t>
                      </w:r>
                      <w:r w:rsidR="001F61A9">
                        <w:rPr>
                          <w:b/>
                          <w:sz w:val="24"/>
                        </w:rPr>
                        <w:t xml:space="preserve"> </w:t>
                      </w:r>
                      <w:r w:rsidR="00CF68CD" w:rsidRPr="007E2380">
                        <w:rPr>
                          <w:b/>
                          <w:sz w:val="24"/>
                        </w:rPr>
                        <w:t>–</w:t>
                      </w:r>
                      <w:r w:rsidR="001F61A9">
                        <w:rPr>
                          <w:b/>
                          <w:sz w:val="24"/>
                        </w:rPr>
                        <w:t xml:space="preserve"> </w:t>
                      </w:r>
                      <w:r w:rsidR="00FB6535">
                        <w:rPr>
                          <w:b/>
                          <w:sz w:val="24"/>
                        </w:rPr>
                        <w:t>2</w:t>
                      </w:r>
                      <w:r w:rsidR="00F2688B">
                        <w:rPr>
                          <w:b/>
                          <w:sz w:val="24"/>
                        </w:rPr>
                        <w:t>6</w:t>
                      </w:r>
                      <w:r w:rsidR="008E41DD" w:rsidRPr="007E2380">
                        <w:rPr>
                          <w:b/>
                          <w:sz w:val="24"/>
                        </w:rPr>
                        <w:t xml:space="preserve">. </w:t>
                      </w:r>
                      <w:r w:rsidR="008E5900">
                        <w:rPr>
                          <w:b/>
                          <w:sz w:val="24"/>
                        </w:rPr>
                        <w:t>Jul</w:t>
                      </w:r>
                      <w:r w:rsidR="004B2BEA">
                        <w:rPr>
                          <w:b/>
                          <w:sz w:val="24"/>
                        </w:rPr>
                        <w:t>i</w:t>
                      </w:r>
                    </w:p>
                    <w:p w14:paraId="79BFBFD5" w14:textId="40DFB790" w:rsidR="00D61D1C" w:rsidRPr="007E2380" w:rsidRDefault="00C566D1" w:rsidP="00D61D1C">
                      <w:pPr>
                        <w:pStyle w:val="05Klein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202</w:t>
                      </w:r>
                      <w:r w:rsidR="00F2688B"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CEF6EDE" w14:textId="77777777" w:rsidR="00A21AD4" w:rsidRPr="00296E2C" w:rsidRDefault="00A21AD4" w:rsidP="00296E2C"/>
    <w:p w14:paraId="187D1CCF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12C6E2BB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72F4D5E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5BE108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78DB5C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2839B3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DE6537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81DB96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75E79D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E74E34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540012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78C6E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744DCF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67D9E4A0" w14:textId="140300CF" w:rsidR="00D61D1C" w:rsidRDefault="00FB6535" w:rsidP="00FB6535">
      <w:pPr>
        <w:tabs>
          <w:tab w:val="left" w:pos="3015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2D24B3A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40CEC3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ECF4FC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2335B2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73BEDC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11E07F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2487A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C75650B" w14:textId="77777777" w:rsidR="00D61D1C" w:rsidRDefault="00CA51CB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FDDDF" wp14:editId="7E4F975D">
                <wp:simplePos x="0" y="0"/>
                <wp:positionH relativeFrom="margin">
                  <wp:align>left</wp:align>
                </wp:positionH>
                <wp:positionV relativeFrom="margin">
                  <wp:posOffset>3400425</wp:posOffset>
                </wp:positionV>
                <wp:extent cx="6029325" cy="4495800"/>
                <wp:effectExtent l="0" t="0" r="9525" b="0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14911" w14:textId="77777777" w:rsidR="00A119F5" w:rsidRPr="00E53F32" w:rsidRDefault="00A119F5" w:rsidP="00076358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E1CEFE3" w14:textId="77777777" w:rsidR="00A119F5" w:rsidRPr="000E3E5F" w:rsidRDefault="00A119F5" w:rsidP="00A119F5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0E3E5F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272BA1B8" w14:textId="77777777" w:rsidR="0052338A" w:rsidRPr="00E53F32" w:rsidRDefault="0052338A" w:rsidP="00A119F5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FE7E9E8" w14:textId="13916954" w:rsidR="00963A0E" w:rsidRDefault="000E3E5F" w:rsidP="00963A0E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Gebratene</w:t>
                            </w:r>
                            <w:r w:rsidR="00963A0E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Riesencrevetten*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63A0E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mit Chili</w:t>
                            </w:r>
                          </w:p>
                          <w:p w14:paraId="1E8429FE" w14:textId="65913C49" w:rsidR="00214360" w:rsidRDefault="00963A0E" w:rsidP="00214360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auf</w:t>
                            </w:r>
                            <w:r w:rsidR="00214360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Tagliatelle </w:t>
                            </w:r>
                          </w:p>
                          <w:p w14:paraId="59D577F2" w14:textId="71568047" w:rsidR="00963A0E" w:rsidRDefault="00963A0E" w:rsidP="00214360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mit Zitronen</w:t>
                            </w:r>
                            <w:r w:rsidR="00FC0012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-Pesto</w:t>
                            </w:r>
                          </w:p>
                          <w:p w14:paraId="6D6774A0" w14:textId="77777777" w:rsidR="000269E4" w:rsidRPr="00E612E2" w:rsidRDefault="00013D75" w:rsidP="00AF731E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E612E2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***</w:t>
                            </w:r>
                          </w:p>
                          <w:p w14:paraId="34F205AD" w14:textId="688E9724" w:rsidR="00EC0874" w:rsidRPr="00B053C1" w:rsidRDefault="00214360" w:rsidP="00EC0874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i/>
                                <w:color w:val="008CC8" w:themeColor="accent1"/>
                                <w:lang w:val="de-DE"/>
                              </w:rPr>
                            </w:pPr>
                            <w:r w:rsidRPr="00214360">
                              <w:rPr>
                                <w:rFonts w:cs="Arial"/>
                                <w:b/>
                                <w:lang w:val="de-DE"/>
                              </w:rPr>
                              <w:t>*</w:t>
                            </w:r>
                            <w:r w:rsidR="007E326C" w:rsidRPr="000E3E5F">
                              <w:rPr>
                                <w:rFonts w:cs="Arial"/>
                                <w:bCs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ASC</w:t>
                            </w:r>
                            <w:r w:rsidR="007E326C" w:rsidRPr="000E3E5F">
                              <w:rPr>
                                <w:rFonts w:cs="Arial"/>
                                <w:b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7E326C" w:rsidRPr="000E3E5F">
                              <w:rPr>
                                <w:rFonts w:cs="Arial"/>
                                <w:i/>
                                <w:sz w:val="16"/>
                                <w:szCs w:val="16"/>
                                <w:lang w:val="de-DE"/>
                              </w:rPr>
                              <w:t>Vietnam aus</w:t>
                            </w:r>
                            <w:r w:rsidR="00EC0874" w:rsidRPr="000E3E5F">
                              <w:rPr>
                                <w:rFonts w:cs="Arial"/>
                                <w:i/>
                                <w:sz w:val="16"/>
                                <w:szCs w:val="16"/>
                                <w:lang w:val="de-DE"/>
                              </w:rPr>
                              <w:t xml:space="preserve"> Aquakulturen</w:t>
                            </w:r>
                          </w:p>
                          <w:p w14:paraId="43D098E3" w14:textId="77777777" w:rsidR="00013D75" w:rsidRDefault="00013D75" w:rsidP="000E3E5F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42E31834" w14:textId="77777777" w:rsidR="000E3E5F" w:rsidRPr="00E612E2" w:rsidRDefault="000E3E5F" w:rsidP="000E3E5F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34860A8B" w14:textId="2738C2A9" w:rsidR="00AF731E" w:rsidRDefault="00013D75" w:rsidP="00AF731E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E612E2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CHF </w:t>
                            </w:r>
                            <w:r w:rsidR="00FB6535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21</w:t>
                            </w:r>
                            <w:r w:rsidR="00385773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.50</w:t>
                            </w:r>
                          </w:p>
                          <w:p w14:paraId="154F3451" w14:textId="77777777" w:rsidR="00AF731E" w:rsidRDefault="00AF731E" w:rsidP="003B095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1A96B549" w14:textId="77777777" w:rsidR="00995802" w:rsidRDefault="00995802" w:rsidP="003B095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22B56B4B" w14:textId="77777777" w:rsidR="00D61D1C" w:rsidRPr="00664F54" w:rsidRDefault="00D61D1C" w:rsidP="00E56D43">
                            <w:pPr>
                              <w:tabs>
                                <w:tab w:val="left" w:pos="3544"/>
                              </w:tabs>
                              <w:spacing w:after="40"/>
                              <w:rPr>
                                <w:rFonts w:asciiTheme="majorHAnsi" w:hAnsiTheme="majorHAnsi" w:cstheme="majorHAnsi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FDDDF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67.75pt;width:474.75pt;height:35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" stroked="f">
                <v:textbox>
                  <w:txbxContent>
                    <w:p w14:paraId="4CC14911" w14:textId="77777777" w:rsidR="00A119F5" w:rsidRPr="00E53F32" w:rsidRDefault="00A119F5" w:rsidP="00076358">
                      <w:pPr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2E1CEFE3" w14:textId="77777777" w:rsidR="00A119F5" w:rsidRPr="000E3E5F" w:rsidRDefault="00A119F5" w:rsidP="00A119F5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0E3E5F">
                        <w:rPr>
                          <w:rFonts w:cs="Arial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272BA1B8" w14:textId="77777777" w:rsidR="0052338A" w:rsidRPr="00E53F32" w:rsidRDefault="0052338A" w:rsidP="00A119F5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4FE7E9E8" w14:textId="13916954" w:rsidR="00963A0E" w:rsidRDefault="000E3E5F" w:rsidP="00963A0E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Gebratene</w:t>
                      </w:r>
                      <w:r w:rsidR="00963A0E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Riesencrevetten*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963A0E">
                        <w:rPr>
                          <w:rFonts w:cs="Arial"/>
                          <w:b/>
                          <w:sz w:val="44"/>
                          <w:szCs w:val="44"/>
                        </w:rPr>
                        <w:t>mit Chili</w:t>
                      </w:r>
                    </w:p>
                    <w:p w14:paraId="1E8429FE" w14:textId="65913C49" w:rsidR="00214360" w:rsidRDefault="00963A0E" w:rsidP="00214360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auf</w:t>
                      </w:r>
                      <w:r w:rsidR="00214360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Tagliatelle </w:t>
                      </w:r>
                    </w:p>
                    <w:p w14:paraId="59D577F2" w14:textId="71568047" w:rsidR="00963A0E" w:rsidRDefault="00963A0E" w:rsidP="00214360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mit Zitronen</w:t>
                      </w:r>
                      <w:r w:rsidR="00FC0012">
                        <w:rPr>
                          <w:rFonts w:cs="Arial"/>
                          <w:b/>
                          <w:sz w:val="44"/>
                          <w:szCs w:val="44"/>
                        </w:rPr>
                        <w:t>-Pesto</w:t>
                      </w:r>
                    </w:p>
                    <w:p w14:paraId="6D6774A0" w14:textId="77777777" w:rsidR="000269E4" w:rsidRPr="00E612E2" w:rsidRDefault="00013D75" w:rsidP="00AF731E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E612E2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***</w:t>
                      </w:r>
                    </w:p>
                    <w:p w14:paraId="34F205AD" w14:textId="688E9724" w:rsidR="00EC0874" w:rsidRPr="00B053C1" w:rsidRDefault="00214360" w:rsidP="00EC0874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i/>
                          <w:color w:val="008CC8" w:themeColor="accent1"/>
                          <w:lang w:val="de-DE"/>
                        </w:rPr>
                      </w:pPr>
                      <w:r w:rsidRPr="00214360">
                        <w:rPr>
                          <w:rFonts w:cs="Arial"/>
                          <w:b/>
                          <w:lang w:val="de-DE"/>
                        </w:rPr>
                        <w:t>*</w:t>
                      </w:r>
                      <w:r w:rsidR="007E326C" w:rsidRPr="000E3E5F">
                        <w:rPr>
                          <w:rFonts w:cs="Arial"/>
                          <w:bCs/>
                          <w:i/>
                          <w:iCs/>
                          <w:sz w:val="16"/>
                          <w:szCs w:val="16"/>
                          <w:lang w:val="de-DE"/>
                        </w:rPr>
                        <w:t>ASC</w:t>
                      </w:r>
                      <w:r w:rsidR="007E326C" w:rsidRPr="000E3E5F">
                        <w:rPr>
                          <w:rFonts w:cs="Arial"/>
                          <w:b/>
                          <w:i/>
                          <w:iCs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="007E326C" w:rsidRPr="000E3E5F">
                        <w:rPr>
                          <w:rFonts w:cs="Arial"/>
                          <w:i/>
                          <w:sz w:val="16"/>
                          <w:szCs w:val="16"/>
                          <w:lang w:val="de-DE"/>
                        </w:rPr>
                        <w:t>Vietnam aus</w:t>
                      </w:r>
                      <w:r w:rsidR="00EC0874" w:rsidRPr="000E3E5F">
                        <w:rPr>
                          <w:rFonts w:cs="Arial"/>
                          <w:i/>
                          <w:sz w:val="16"/>
                          <w:szCs w:val="16"/>
                          <w:lang w:val="de-DE"/>
                        </w:rPr>
                        <w:t xml:space="preserve"> Aquakulturen</w:t>
                      </w:r>
                    </w:p>
                    <w:p w14:paraId="43D098E3" w14:textId="77777777" w:rsidR="00013D75" w:rsidRDefault="00013D75" w:rsidP="000E3E5F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42E31834" w14:textId="77777777" w:rsidR="000E3E5F" w:rsidRPr="00E612E2" w:rsidRDefault="000E3E5F" w:rsidP="000E3E5F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34860A8B" w14:textId="2738C2A9" w:rsidR="00AF731E" w:rsidRDefault="00013D75" w:rsidP="00AF731E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E612E2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 xml:space="preserve">CHF </w:t>
                      </w:r>
                      <w:r w:rsidR="00FB6535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21</w:t>
                      </w:r>
                      <w:r w:rsidR="00385773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.50</w:t>
                      </w:r>
                    </w:p>
                    <w:p w14:paraId="154F3451" w14:textId="77777777" w:rsidR="00AF731E" w:rsidRDefault="00AF731E" w:rsidP="003B095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i/>
                          <w:sz w:val="44"/>
                          <w:szCs w:val="44"/>
                        </w:rPr>
                      </w:pPr>
                    </w:p>
                    <w:p w14:paraId="1A96B549" w14:textId="77777777" w:rsidR="00995802" w:rsidRDefault="00995802" w:rsidP="003B095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22B56B4B" w14:textId="77777777" w:rsidR="00D61D1C" w:rsidRPr="00664F54" w:rsidRDefault="00D61D1C" w:rsidP="00E56D43">
                      <w:pPr>
                        <w:tabs>
                          <w:tab w:val="left" w:pos="3544"/>
                        </w:tabs>
                        <w:spacing w:after="40"/>
                        <w:rPr>
                          <w:rFonts w:asciiTheme="majorHAnsi" w:hAnsiTheme="majorHAnsi" w:cstheme="majorHAnsi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EB225B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35EE68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BFAB1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61301C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237C4C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085A4F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216964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790405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40130E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CBF06E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777DFA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CCBAB2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C72253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20AFA0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A270E8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766048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FC9712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E0706D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E9F256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A69AC9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30EF91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76D83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50E52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C73239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8284B4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CDD390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DE10DD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DDCE49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E398B5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0A4057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7367A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95D147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2E6F10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0BA2EB5" w14:textId="77777777" w:rsidR="00D61D1C" w:rsidRDefault="00D61D1C" w:rsidP="00AF3703">
      <w:pPr>
        <w:rPr>
          <w:b/>
          <w:color w:val="008CC8"/>
          <w:sz w:val="18"/>
          <w:szCs w:val="18"/>
        </w:rPr>
      </w:pPr>
    </w:p>
    <w:p w14:paraId="519E84F5" w14:textId="77777777" w:rsidR="00D61D1C" w:rsidRDefault="00D61D1C" w:rsidP="00AF3703">
      <w:pPr>
        <w:rPr>
          <w:b/>
          <w:color w:val="008CC8"/>
          <w:sz w:val="18"/>
          <w:szCs w:val="18"/>
        </w:rPr>
      </w:pPr>
    </w:p>
    <w:p w14:paraId="495F957A" w14:textId="77777777" w:rsidR="00D61D1C" w:rsidRDefault="00D61D1C" w:rsidP="00AF3703">
      <w:pPr>
        <w:rPr>
          <w:b/>
          <w:color w:val="008CC8"/>
          <w:sz w:val="18"/>
          <w:szCs w:val="18"/>
        </w:rPr>
      </w:pPr>
    </w:p>
    <w:p w14:paraId="72F6476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D1F2631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5F0920E8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C602" w14:textId="77777777" w:rsidR="00040333" w:rsidRDefault="00040333" w:rsidP="00C054B1">
      <w:r>
        <w:separator/>
      </w:r>
    </w:p>
  </w:endnote>
  <w:endnote w:type="continuationSeparator" w:id="0">
    <w:p w14:paraId="020DF184" w14:textId="77777777" w:rsidR="00040333" w:rsidRDefault="00040333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70FA664D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395E47EF" w14:textId="2C1746C7" w:rsidR="00C33042" w:rsidRPr="00B63699" w:rsidRDefault="00FB6535" w:rsidP="00FB6535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FB6535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FB6535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FB6535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FB6535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513386F1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1982" w14:textId="77777777" w:rsidR="00040333" w:rsidRDefault="00040333" w:rsidP="00C054B1">
      <w:r>
        <w:separator/>
      </w:r>
    </w:p>
  </w:footnote>
  <w:footnote w:type="continuationSeparator" w:id="0">
    <w:p w14:paraId="52CE0680" w14:textId="77777777" w:rsidR="00040333" w:rsidRDefault="00040333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206E8F50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BDFB7BC" wp14:editId="109877C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44379D8D" wp14:editId="24A4140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45A0EFF0" wp14:editId="4A21A82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083C8B1B" wp14:editId="15B1415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4C2522E3" wp14:editId="47B84EB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04B05358" wp14:editId="7B7A056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132EF1C1" wp14:editId="0AFD33C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2EB8621D" wp14:editId="7298BFE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69082603" wp14:editId="78A73A6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427837D1" wp14:editId="190221F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01DE0728" wp14:editId="3DC537C3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51F91074" wp14:editId="5AF9101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1FEB86BF" wp14:editId="299D03F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07ACCAA9" wp14:editId="0AE758E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684AC03A" wp14:editId="16BD6C4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7BEEC4C3" wp14:editId="11FF742A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10182489" wp14:editId="093E54DE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374A8BDC" wp14:editId="41E44E23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6E967F09" wp14:editId="1E9472CF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40053076" wp14:editId="222100BA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67259B96" wp14:editId="28CEB64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1D3404D5" wp14:editId="6FAA31F3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6F4B178F" wp14:editId="2ED3B286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0A7495FA" wp14:editId="35AA3C63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5EDB6E04" wp14:editId="2318774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699F9CFE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7CA5BBBB" wp14:editId="7D1FF150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4D7977FB" wp14:editId="47FCC40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46F842D0" wp14:editId="3D280758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43AE9662" wp14:editId="1BCBF828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7AFBE61A" wp14:editId="2CB76FE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144CBF85" wp14:editId="5F5C198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6B4CED98" wp14:editId="0143C2F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1F9BB3E2" wp14:editId="3350AE6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393EBD4E" wp14:editId="36F1376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5EE77FAC" wp14:editId="7219E31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6629E1FD" wp14:editId="6FCF91D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091A79F0" wp14:editId="57C4B2D8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300DED53" wp14:editId="21564F5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072F5DD5" wp14:editId="3F2F6CF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19738570" wp14:editId="7FD2E76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5903A8AA" wp14:editId="7C6A6A9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1987B464" wp14:editId="0620274A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A8FF5E3" wp14:editId="1FD8BB3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58920357" wp14:editId="749717D0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63798663" wp14:editId="48257FAC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619FBF0D" wp14:editId="48714032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3BB89C46" wp14:editId="345008A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7D69366C" wp14:editId="4859D72D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39A0C29F" wp14:editId="67572F77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16C4E30A" wp14:editId="1A46C54F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280C36E6" wp14:editId="77A2EF2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4546"/>
    <w:multiLevelType w:val="hybridMultilevel"/>
    <w:tmpl w:val="96F249EA"/>
    <w:lvl w:ilvl="0" w:tplc="29F2A4D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B0568E1"/>
    <w:multiLevelType w:val="hybridMultilevel"/>
    <w:tmpl w:val="029212C6"/>
    <w:lvl w:ilvl="0" w:tplc="3D1A9D6E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34E10"/>
    <w:multiLevelType w:val="hybridMultilevel"/>
    <w:tmpl w:val="511C094E"/>
    <w:lvl w:ilvl="0" w:tplc="E5929840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65D65AE"/>
    <w:multiLevelType w:val="multilevel"/>
    <w:tmpl w:val="96E41D16"/>
    <w:numStyleLink w:val="BSBNummerierung"/>
  </w:abstractNum>
  <w:abstractNum w:abstractNumId="6" w15:restartNumberingAfterBreak="0">
    <w:nsid w:val="5D8219BF"/>
    <w:multiLevelType w:val="multilevel"/>
    <w:tmpl w:val="96E41D16"/>
    <w:numStyleLink w:val="BSBNummerierung"/>
  </w:abstractNum>
  <w:abstractNum w:abstractNumId="7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497041086">
    <w:abstractNumId w:val="4"/>
  </w:num>
  <w:num w:numId="2" w16cid:durableId="1020814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769116">
    <w:abstractNumId w:val="7"/>
  </w:num>
  <w:num w:numId="4" w16cid:durableId="16414186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2557843">
    <w:abstractNumId w:val="5"/>
  </w:num>
  <w:num w:numId="6" w16cid:durableId="185560319">
    <w:abstractNumId w:val="6"/>
  </w:num>
  <w:num w:numId="7" w16cid:durableId="629749979">
    <w:abstractNumId w:val="1"/>
  </w:num>
  <w:num w:numId="8" w16cid:durableId="3604016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1044372">
    <w:abstractNumId w:val="0"/>
  </w:num>
  <w:num w:numId="10" w16cid:durableId="610942437">
    <w:abstractNumId w:val="3"/>
  </w:num>
  <w:num w:numId="11" w16cid:durableId="65885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13D75"/>
    <w:rsid w:val="00023AFA"/>
    <w:rsid w:val="00025B51"/>
    <w:rsid w:val="000269E4"/>
    <w:rsid w:val="00026AA8"/>
    <w:rsid w:val="0003293A"/>
    <w:rsid w:val="00040333"/>
    <w:rsid w:val="00052E45"/>
    <w:rsid w:val="00074552"/>
    <w:rsid w:val="00076358"/>
    <w:rsid w:val="00092433"/>
    <w:rsid w:val="000C78B4"/>
    <w:rsid w:val="000C7E76"/>
    <w:rsid w:val="000D68BE"/>
    <w:rsid w:val="000E3E5F"/>
    <w:rsid w:val="000E7A1B"/>
    <w:rsid w:val="000F09EE"/>
    <w:rsid w:val="000F71BF"/>
    <w:rsid w:val="00116AAF"/>
    <w:rsid w:val="00126B6B"/>
    <w:rsid w:val="00133D0C"/>
    <w:rsid w:val="00135CB7"/>
    <w:rsid w:val="00157B00"/>
    <w:rsid w:val="001621A4"/>
    <w:rsid w:val="001646AB"/>
    <w:rsid w:val="00170988"/>
    <w:rsid w:val="0018435F"/>
    <w:rsid w:val="001965F5"/>
    <w:rsid w:val="001B13F3"/>
    <w:rsid w:val="001E00CF"/>
    <w:rsid w:val="001E05C3"/>
    <w:rsid w:val="001E1ABD"/>
    <w:rsid w:val="001E2496"/>
    <w:rsid w:val="001E261D"/>
    <w:rsid w:val="001E6F0E"/>
    <w:rsid w:val="001F61A9"/>
    <w:rsid w:val="00204163"/>
    <w:rsid w:val="00206033"/>
    <w:rsid w:val="0021193A"/>
    <w:rsid w:val="002127DD"/>
    <w:rsid w:val="00214360"/>
    <w:rsid w:val="0022153E"/>
    <w:rsid w:val="00224A9C"/>
    <w:rsid w:val="002275A1"/>
    <w:rsid w:val="00240489"/>
    <w:rsid w:val="002405B2"/>
    <w:rsid w:val="0024567C"/>
    <w:rsid w:val="00261A20"/>
    <w:rsid w:val="00262444"/>
    <w:rsid w:val="0026433D"/>
    <w:rsid w:val="00274F37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4C98"/>
    <w:rsid w:val="00325101"/>
    <w:rsid w:val="003365A1"/>
    <w:rsid w:val="00340C99"/>
    <w:rsid w:val="00341186"/>
    <w:rsid w:val="00342C2E"/>
    <w:rsid w:val="0036197F"/>
    <w:rsid w:val="0036284E"/>
    <w:rsid w:val="00375959"/>
    <w:rsid w:val="003802C2"/>
    <w:rsid w:val="00383B35"/>
    <w:rsid w:val="00383EDA"/>
    <w:rsid w:val="00385773"/>
    <w:rsid w:val="003956F3"/>
    <w:rsid w:val="003A2075"/>
    <w:rsid w:val="003A3293"/>
    <w:rsid w:val="003B0956"/>
    <w:rsid w:val="003B108D"/>
    <w:rsid w:val="003C2E7B"/>
    <w:rsid w:val="003C64F2"/>
    <w:rsid w:val="003D228F"/>
    <w:rsid w:val="003D3DFB"/>
    <w:rsid w:val="003D4FF0"/>
    <w:rsid w:val="003D5F09"/>
    <w:rsid w:val="003F07AA"/>
    <w:rsid w:val="00431E01"/>
    <w:rsid w:val="0043379B"/>
    <w:rsid w:val="00447F19"/>
    <w:rsid w:val="00450BE8"/>
    <w:rsid w:val="00452C0A"/>
    <w:rsid w:val="00467F23"/>
    <w:rsid w:val="004A0C16"/>
    <w:rsid w:val="004A2B2D"/>
    <w:rsid w:val="004B2BEA"/>
    <w:rsid w:val="004C1085"/>
    <w:rsid w:val="004C791F"/>
    <w:rsid w:val="004E1769"/>
    <w:rsid w:val="004E4B92"/>
    <w:rsid w:val="005019AC"/>
    <w:rsid w:val="005035AB"/>
    <w:rsid w:val="00506329"/>
    <w:rsid w:val="0052338A"/>
    <w:rsid w:val="005335EC"/>
    <w:rsid w:val="00565D17"/>
    <w:rsid w:val="005816C8"/>
    <w:rsid w:val="005829AD"/>
    <w:rsid w:val="005838B7"/>
    <w:rsid w:val="00583932"/>
    <w:rsid w:val="0058661A"/>
    <w:rsid w:val="005A0A86"/>
    <w:rsid w:val="005A55EB"/>
    <w:rsid w:val="005B4A16"/>
    <w:rsid w:val="005C0F5D"/>
    <w:rsid w:val="005C4E18"/>
    <w:rsid w:val="005F4C5D"/>
    <w:rsid w:val="005F4FFA"/>
    <w:rsid w:val="005F5D4C"/>
    <w:rsid w:val="0060459D"/>
    <w:rsid w:val="00622B18"/>
    <w:rsid w:val="006248E3"/>
    <w:rsid w:val="006364A1"/>
    <w:rsid w:val="00641A9D"/>
    <w:rsid w:val="006542BF"/>
    <w:rsid w:val="0065650A"/>
    <w:rsid w:val="00660AFE"/>
    <w:rsid w:val="00664F54"/>
    <w:rsid w:val="00680C10"/>
    <w:rsid w:val="00681B87"/>
    <w:rsid w:val="00683443"/>
    <w:rsid w:val="00691750"/>
    <w:rsid w:val="00695125"/>
    <w:rsid w:val="006A2433"/>
    <w:rsid w:val="006A5B35"/>
    <w:rsid w:val="006B267D"/>
    <w:rsid w:val="006B5564"/>
    <w:rsid w:val="006C0A5A"/>
    <w:rsid w:val="006D7290"/>
    <w:rsid w:val="006D7457"/>
    <w:rsid w:val="006E3AD4"/>
    <w:rsid w:val="006F5C58"/>
    <w:rsid w:val="006F683A"/>
    <w:rsid w:val="007013CE"/>
    <w:rsid w:val="00704FC7"/>
    <w:rsid w:val="00716A8D"/>
    <w:rsid w:val="00721227"/>
    <w:rsid w:val="0072720D"/>
    <w:rsid w:val="007338B7"/>
    <w:rsid w:val="00755C27"/>
    <w:rsid w:val="00756F00"/>
    <w:rsid w:val="0076165D"/>
    <w:rsid w:val="00767714"/>
    <w:rsid w:val="0077212C"/>
    <w:rsid w:val="00773B69"/>
    <w:rsid w:val="00780374"/>
    <w:rsid w:val="00783C47"/>
    <w:rsid w:val="007907F2"/>
    <w:rsid w:val="007A5837"/>
    <w:rsid w:val="007B5F82"/>
    <w:rsid w:val="007C1E80"/>
    <w:rsid w:val="007C59F6"/>
    <w:rsid w:val="007C6895"/>
    <w:rsid w:val="007C6CC9"/>
    <w:rsid w:val="007D23A0"/>
    <w:rsid w:val="007D266C"/>
    <w:rsid w:val="007D323C"/>
    <w:rsid w:val="007E2380"/>
    <w:rsid w:val="007E326C"/>
    <w:rsid w:val="007E6E8E"/>
    <w:rsid w:val="007F0FA4"/>
    <w:rsid w:val="00806CF1"/>
    <w:rsid w:val="008241EA"/>
    <w:rsid w:val="00844CFC"/>
    <w:rsid w:val="008516D7"/>
    <w:rsid w:val="00860BBD"/>
    <w:rsid w:val="00873A04"/>
    <w:rsid w:val="00877614"/>
    <w:rsid w:val="008A14E3"/>
    <w:rsid w:val="008B37A4"/>
    <w:rsid w:val="008B58A5"/>
    <w:rsid w:val="008B69C9"/>
    <w:rsid w:val="008C0A32"/>
    <w:rsid w:val="008C1BC1"/>
    <w:rsid w:val="008D0477"/>
    <w:rsid w:val="008D1A0E"/>
    <w:rsid w:val="008D6C74"/>
    <w:rsid w:val="008E41DD"/>
    <w:rsid w:val="008E5900"/>
    <w:rsid w:val="008E692F"/>
    <w:rsid w:val="008F5307"/>
    <w:rsid w:val="008F53F2"/>
    <w:rsid w:val="008F568C"/>
    <w:rsid w:val="00902A5B"/>
    <w:rsid w:val="0090663C"/>
    <w:rsid w:val="009135EC"/>
    <w:rsid w:val="0094128F"/>
    <w:rsid w:val="00941494"/>
    <w:rsid w:val="0094179C"/>
    <w:rsid w:val="00942371"/>
    <w:rsid w:val="009470F7"/>
    <w:rsid w:val="00951F49"/>
    <w:rsid w:val="00955E54"/>
    <w:rsid w:val="00963A0E"/>
    <w:rsid w:val="0097080B"/>
    <w:rsid w:val="00971494"/>
    <w:rsid w:val="00982413"/>
    <w:rsid w:val="00985D80"/>
    <w:rsid w:val="00991572"/>
    <w:rsid w:val="00991AE7"/>
    <w:rsid w:val="00995802"/>
    <w:rsid w:val="009961DD"/>
    <w:rsid w:val="009A3B5B"/>
    <w:rsid w:val="009B2E5A"/>
    <w:rsid w:val="009B3937"/>
    <w:rsid w:val="009E4269"/>
    <w:rsid w:val="00A10E97"/>
    <w:rsid w:val="00A119F5"/>
    <w:rsid w:val="00A12EC4"/>
    <w:rsid w:val="00A21AD4"/>
    <w:rsid w:val="00A228D5"/>
    <w:rsid w:val="00A25E0F"/>
    <w:rsid w:val="00A349EC"/>
    <w:rsid w:val="00A36151"/>
    <w:rsid w:val="00A43187"/>
    <w:rsid w:val="00A43920"/>
    <w:rsid w:val="00A50A54"/>
    <w:rsid w:val="00A705B1"/>
    <w:rsid w:val="00A8077D"/>
    <w:rsid w:val="00A8590B"/>
    <w:rsid w:val="00AA7EB3"/>
    <w:rsid w:val="00AC0E8A"/>
    <w:rsid w:val="00AD0591"/>
    <w:rsid w:val="00AD37DE"/>
    <w:rsid w:val="00AF3703"/>
    <w:rsid w:val="00AF731E"/>
    <w:rsid w:val="00B02760"/>
    <w:rsid w:val="00B16E0D"/>
    <w:rsid w:val="00B225A5"/>
    <w:rsid w:val="00B239F4"/>
    <w:rsid w:val="00B30AE0"/>
    <w:rsid w:val="00B31530"/>
    <w:rsid w:val="00B40C95"/>
    <w:rsid w:val="00B462E7"/>
    <w:rsid w:val="00B63699"/>
    <w:rsid w:val="00B66B35"/>
    <w:rsid w:val="00B74C09"/>
    <w:rsid w:val="00B82AE4"/>
    <w:rsid w:val="00B861F2"/>
    <w:rsid w:val="00B86697"/>
    <w:rsid w:val="00B9021F"/>
    <w:rsid w:val="00B96E0D"/>
    <w:rsid w:val="00BA5283"/>
    <w:rsid w:val="00BB4701"/>
    <w:rsid w:val="00BC2AC1"/>
    <w:rsid w:val="00BF37E4"/>
    <w:rsid w:val="00C0189D"/>
    <w:rsid w:val="00C04E06"/>
    <w:rsid w:val="00C054B1"/>
    <w:rsid w:val="00C22B71"/>
    <w:rsid w:val="00C31B26"/>
    <w:rsid w:val="00C33042"/>
    <w:rsid w:val="00C4540D"/>
    <w:rsid w:val="00C54E4E"/>
    <w:rsid w:val="00C566D1"/>
    <w:rsid w:val="00C65CCF"/>
    <w:rsid w:val="00C663FE"/>
    <w:rsid w:val="00C67EC3"/>
    <w:rsid w:val="00C70710"/>
    <w:rsid w:val="00C848D6"/>
    <w:rsid w:val="00C85121"/>
    <w:rsid w:val="00CA3D24"/>
    <w:rsid w:val="00CA4461"/>
    <w:rsid w:val="00CA51CB"/>
    <w:rsid w:val="00CB415B"/>
    <w:rsid w:val="00CC086A"/>
    <w:rsid w:val="00CC52F1"/>
    <w:rsid w:val="00CD39F7"/>
    <w:rsid w:val="00CD7F15"/>
    <w:rsid w:val="00CE471B"/>
    <w:rsid w:val="00CE549F"/>
    <w:rsid w:val="00CF00E8"/>
    <w:rsid w:val="00CF0452"/>
    <w:rsid w:val="00CF58BA"/>
    <w:rsid w:val="00CF63EB"/>
    <w:rsid w:val="00CF68CD"/>
    <w:rsid w:val="00D069B4"/>
    <w:rsid w:val="00D14595"/>
    <w:rsid w:val="00D172E1"/>
    <w:rsid w:val="00D311B2"/>
    <w:rsid w:val="00D3208A"/>
    <w:rsid w:val="00D50B8D"/>
    <w:rsid w:val="00D61D1C"/>
    <w:rsid w:val="00D771E9"/>
    <w:rsid w:val="00DA3462"/>
    <w:rsid w:val="00DB428B"/>
    <w:rsid w:val="00DB475B"/>
    <w:rsid w:val="00DB7E8E"/>
    <w:rsid w:val="00DD0E9B"/>
    <w:rsid w:val="00DD0F05"/>
    <w:rsid w:val="00DD1F43"/>
    <w:rsid w:val="00DE6F7C"/>
    <w:rsid w:val="00E05289"/>
    <w:rsid w:val="00E2202B"/>
    <w:rsid w:val="00E2643E"/>
    <w:rsid w:val="00E4044B"/>
    <w:rsid w:val="00E40ED0"/>
    <w:rsid w:val="00E43510"/>
    <w:rsid w:val="00E546F8"/>
    <w:rsid w:val="00E56D43"/>
    <w:rsid w:val="00E72992"/>
    <w:rsid w:val="00E93B4D"/>
    <w:rsid w:val="00E95053"/>
    <w:rsid w:val="00EA3614"/>
    <w:rsid w:val="00EA61E6"/>
    <w:rsid w:val="00EB0BEF"/>
    <w:rsid w:val="00EB6C56"/>
    <w:rsid w:val="00EC0874"/>
    <w:rsid w:val="00ED186D"/>
    <w:rsid w:val="00EE083F"/>
    <w:rsid w:val="00EF607D"/>
    <w:rsid w:val="00F06A94"/>
    <w:rsid w:val="00F07389"/>
    <w:rsid w:val="00F07F7D"/>
    <w:rsid w:val="00F13F5F"/>
    <w:rsid w:val="00F15F87"/>
    <w:rsid w:val="00F23609"/>
    <w:rsid w:val="00F244C7"/>
    <w:rsid w:val="00F24A30"/>
    <w:rsid w:val="00F25044"/>
    <w:rsid w:val="00F2688B"/>
    <w:rsid w:val="00F277E5"/>
    <w:rsid w:val="00F50CE7"/>
    <w:rsid w:val="00F5681A"/>
    <w:rsid w:val="00F56A62"/>
    <w:rsid w:val="00F626AE"/>
    <w:rsid w:val="00F67E17"/>
    <w:rsid w:val="00F70634"/>
    <w:rsid w:val="00F735AB"/>
    <w:rsid w:val="00F8351B"/>
    <w:rsid w:val="00FB2727"/>
    <w:rsid w:val="00FB33A6"/>
    <w:rsid w:val="00FB6535"/>
    <w:rsid w:val="00FC0012"/>
    <w:rsid w:val="00FD675E"/>
    <w:rsid w:val="00FE64F1"/>
    <w:rsid w:val="00FE7D0B"/>
    <w:rsid w:val="00FF0100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3506E1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995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4260A7"/>
    <w:rsid w:val="004534F3"/>
    <w:rsid w:val="006248E3"/>
    <w:rsid w:val="00773B69"/>
    <w:rsid w:val="00946ECC"/>
    <w:rsid w:val="00CC086A"/>
    <w:rsid w:val="00DD0F05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5F74E-F443-461C-9B2D-8234D869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Wochenhit Restaurant L`étang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Wochenhit Restaurant L`étang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Nitsche, Fabio</cp:lastModifiedBy>
  <cp:revision>132</cp:revision>
  <cp:lastPrinted>2022-06-22T07:16:00Z</cp:lastPrinted>
  <dcterms:created xsi:type="dcterms:W3CDTF">2021-07-14T12:55:00Z</dcterms:created>
  <dcterms:modified xsi:type="dcterms:W3CDTF">2026-07-09T13:38:00Z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2026-05-11T14:12:04Z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05303102-c6d3-4a7b-964a-cd3e7547128a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