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865A" w14:textId="77777777" w:rsidR="00296E2C" w:rsidRPr="00296E2C" w:rsidRDefault="00296E2C" w:rsidP="00296E2C"/>
    <w:p w14:paraId="29E230D2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8907D" wp14:editId="4E7BCCAC">
                <wp:simplePos x="0" y="0"/>
                <wp:positionH relativeFrom="margin">
                  <wp:align>right</wp:align>
                </wp:positionH>
                <wp:positionV relativeFrom="paragraph">
                  <wp:posOffset>24129</wp:posOffset>
                </wp:positionV>
                <wp:extent cx="2605847" cy="2558833"/>
                <wp:effectExtent l="0" t="19050" r="4445" b="1333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2605847" cy="255883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C44379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245D4204" w14:textId="7FFC9654" w:rsidR="00D61D1C" w:rsidRPr="00464CA9" w:rsidRDefault="0076165D" w:rsidP="00D61D1C">
                            <w:pPr>
                              <w:pStyle w:val="05Klein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464CA9">
                              <w:rPr>
                                <w:b/>
                                <w:bCs/>
                                <w:sz w:val="24"/>
                              </w:rPr>
                              <w:t>1</w:t>
                            </w:r>
                            <w:r w:rsidR="00117CE6">
                              <w:rPr>
                                <w:b/>
                                <w:bCs/>
                                <w:sz w:val="24"/>
                              </w:rPr>
                              <w:t>0</w:t>
                            </w:r>
                            <w:r w:rsidR="008E41DD" w:rsidRPr="00464CA9">
                              <w:rPr>
                                <w:b/>
                                <w:bCs/>
                                <w:sz w:val="24"/>
                              </w:rPr>
                              <w:t>.</w:t>
                            </w:r>
                            <w:r w:rsidR="00CF58BA" w:rsidRPr="00464CA9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64CA9">
                              <w:rPr>
                                <w:b/>
                                <w:bCs/>
                                <w:sz w:val="24"/>
                              </w:rPr>
                              <w:t>August</w:t>
                            </w:r>
                            <w:r w:rsidR="00464CA9" w:rsidRPr="00464CA9">
                              <w:rPr>
                                <w:b/>
                                <w:bCs/>
                                <w:sz w:val="24"/>
                              </w:rPr>
                              <w:t xml:space="preserve"> - 1</w:t>
                            </w:r>
                            <w:r w:rsidR="00117CE6">
                              <w:rPr>
                                <w:b/>
                                <w:bCs/>
                                <w:sz w:val="24"/>
                              </w:rPr>
                              <w:t>6</w:t>
                            </w:r>
                            <w:r w:rsidR="008E41DD" w:rsidRPr="00464CA9">
                              <w:rPr>
                                <w:b/>
                                <w:bCs/>
                                <w:sz w:val="24"/>
                              </w:rPr>
                              <w:t xml:space="preserve">. </w:t>
                            </w:r>
                            <w:r w:rsidRPr="00464CA9">
                              <w:rPr>
                                <w:b/>
                                <w:bCs/>
                                <w:sz w:val="24"/>
                              </w:rPr>
                              <w:t>August 202</w:t>
                            </w:r>
                            <w:r w:rsidR="00117CE6">
                              <w:rPr>
                                <w:b/>
                                <w:bCs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8907D" id="Ellipse 55" o:spid="_x0000_s1026" style="position:absolute;margin-left:154pt;margin-top:1.9pt;width:205.2pt;height:201.5pt;rotation:-1114448fd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" fillcolor="#ffdd89 [1303]" stroked="f" strokeweight="1pt">
                <v:stroke joinstyle="miter"/>
                <v:textbox inset="0,0,0,0">
                  <w:txbxContent>
                    <w:p w14:paraId="20C44379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245D4204" w14:textId="7FFC9654" w:rsidR="00D61D1C" w:rsidRPr="00464CA9" w:rsidRDefault="0076165D" w:rsidP="00D61D1C">
                      <w:pPr>
                        <w:pStyle w:val="05Klein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464CA9">
                        <w:rPr>
                          <w:b/>
                          <w:bCs/>
                          <w:sz w:val="24"/>
                        </w:rPr>
                        <w:t>1</w:t>
                      </w:r>
                      <w:r w:rsidR="00117CE6">
                        <w:rPr>
                          <w:b/>
                          <w:bCs/>
                          <w:sz w:val="24"/>
                        </w:rPr>
                        <w:t>0</w:t>
                      </w:r>
                      <w:r w:rsidR="008E41DD" w:rsidRPr="00464CA9">
                        <w:rPr>
                          <w:b/>
                          <w:bCs/>
                          <w:sz w:val="24"/>
                        </w:rPr>
                        <w:t>.</w:t>
                      </w:r>
                      <w:r w:rsidR="00CF58BA" w:rsidRPr="00464CA9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64CA9">
                        <w:rPr>
                          <w:b/>
                          <w:bCs/>
                          <w:sz w:val="24"/>
                        </w:rPr>
                        <w:t>August</w:t>
                      </w:r>
                      <w:r w:rsidR="00464CA9" w:rsidRPr="00464CA9">
                        <w:rPr>
                          <w:b/>
                          <w:bCs/>
                          <w:sz w:val="24"/>
                        </w:rPr>
                        <w:t xml:space="preserve"> - 1</w:t>
                      </w:r>
                      <w:r w:rsidR="00117CE6">
                        <w:rPr>
                          <w:b/>
                          <w:bCs/>
                          <w:sz w:val="24"/>
                        </w:rPr>
                        <w:t>6</w:t>
                      </w:r>
                      <w:r w:rsidR="008E41DD" w:rsidRPr="00464CA9">
                        <w:rPr>
                          <w:b/>
                          <w:bCs/>
                          <w:sz w:val="24"/>
                        </w:rPr>
                        <w:t xml:space="preserve">. </w:t>
                      </w:r>
                      <w:r w:rsidRPr="00464CA9">
                        <w:rPr>
                          <w:b/>
                          <w:bCs/>
                          <w:sz w:val="24"/>
                        </w:rPr>
                        <w:t>August 202</w:t>
                      </w:r>
                      <w:r w:rsidR="00117CE6">
                        <w:rPr>
                          <w:b/>
                          <w:bCs/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577A128" w14:textId="77777777" w:rsidR="00A21AD4" w:rsidRPr="00296E2C" w:rsidRDefault="00A21AD4" w:rsidP="00296E2C"/>
    <w:p w14:paraId="396E7690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5DC755E4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4336F50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E62E84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375EAB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DBA898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3A12F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6F5BC2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C3F45A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261228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376EB9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437CE9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BFCC061" w14:textId="77777777" w:rsidR="00D61D1C" w:rsidRDefault="00B63699" w:rsidP="00B63699">
      <w:pPr>
        <w:tabs>
          <w:tab w:val="left" w:pos="1830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5A6D47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D59A93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3BD788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6C67D54" w14:textId="77777777" w:rsidR="00D61D1C" w:rsidRDefault="00452C0A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7C456" wp14:editId="6DE41FFC">
                <wp:simplePos x="0" y="0"/>
                <wp:positionH relativeFrom="margin">
                  <wp:align>left</wp:align>
                </wp:positionH>
                <wp:positionV relativeFrom="margin">
                  <wp:posOffset>2708275</wp:posOffset>
                </wp:positionV>
                <wp:extent cx="6029325" cy="5191125"/>
                <wp:effectExtent l="0" t="0" r="9525" b="952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D0C2A" w14:textId="77777777" w:rsidR="008E41DD" w:rsidRDefault="008E41DD" w:rsidP="008E41DD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6F988896" w14:textId="77777777" w:rsidR="0076165D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985D80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287F1D4F" w14:textId="77777777" w:rsidR="008F1AEB" w:rsidRPr="00985D80" w:rsidRDefault="008F1AEB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7012450" w14:textId="77777777" w:rsidR="008F1AEB" w:rsidRPr="008F1AEB" w:rsidRDefault="008F1AEB" w:rsidP="008F1AEB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8F1AEB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Kaltes Roastbeef</w:t>
                            </w:r>
                          </w:p>
                          <w:p w14:paraId="41DAF504" w14:textId="77777777" w:rsidR="008F1AEB" w:rsidRPr="008F1AEB" w:rsidRDefault="008F1AEB" w:rsidP="008F1AEB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8F1AEB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mit Melonenschnitz, Tartar-Sauce</w:t>
                            </w:r>
                          </w:p>
                          <w:p w14:paraId="07F68022" w14:textId="77777777" w:rsidR="008F1AEB" w:rsidRDefault="008F1AEB" w:rsidP="008F1AEB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8F1AEB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und französischem Baguette</w:t>
                            </w:r>
                          </w:p>
                          <w:p w14:paraId="02D34DFD" w14:textId="77777777" w:rsidR="008F1AEB" w:rsidRPr="008F1AEB" w:rsidRDefault="008F1AEB" w:rsidP="008F1AEB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12C7B7F1" w14:textId="77777777" w:rsidR="0076165D" w:rsidRPr="00985D80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985D80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***</w:t>
                            </w:r>
                          </w:p>
                          <w:p w14:paraId="12E857F1" w14:textId="77777777" w:rsidR="0076165D" w:rsidRPr="00985D80" w:rsidRDefault="0076165D" w:rsidP="0076165D">
                            <w:pPr>
                              <w:tabs>
                                <w:tab w:val="left" w:pos="5821"/>
                              </w:tabs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768285A6" w14:textId="095B64D9" w:rsidR="0076165D" w:rsidRPr="00985D80" w:rsidRDefault="0076165D" w:rsidP="0076165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985D80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 xml:space="preserve">CHF </w:t>
                            </w:r>
                            <w:r w:rsidR="00153902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2</w:t>
                            </w:r>
                            <w:r w:rsidR="00464CA9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3</w:t>
                            </w:r>
                            <w:r w:rsidR="00423048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.50</w:t>
                            </w:r>
                          </w:p>
                          <w:p w14:paraId="084E2DFD" w14:textId="77777777" w:rsidR="008E41DD" w:rsidRPr="00985D80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3A46FFFA" w14:textId="5473ABAE" w:rsidR="008E41DD" w:rsidRPr="00985D80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985D80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>kleine Portion</w:t>
                            </w:r>
                          </w:p>
                          <w:p w14:paraId="50D6F515" w14:textId="1CB977E7" w:rsidR="008E41DD" w:rsidRPr="00985D80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85D80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CHF </w:t>
                            </w:r>
                            <w:r w:rsidR="00423048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>1</w:t>
                            </w:r>
                            <w:r w:rsidR="00464CA9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>9</w:t>
                            </w:r>
                            <w:r w:rsidR="00423048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="00153902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>5</w:t>
                            </w:r>
                            <w:r w:rsidR="00423048">
                              <w:rPr>
                                <w:rFonts w:cs="Arial"/>
                                <w:b/>
                                <w:sz w:val="28"/>
                                <w:szCs w:val="28"/>
                                <w:lang w:val="de-DE"/>
                              </w:rPr>
                              <w:t>0</w:t>
                            </w:r>
                          </w:p>
                          <w:p w14:paraId="6185099C" w14:textId="77777777" w:rsidR="008E41DD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7CE7D7D" w14:textId="77777777" w:rsidR="00D61D1C" w:rsidRPr="00DD6F9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57B0F9C1" w14:textId="77777777" w:rsidR="00D61D1C" w:rsidRPr="00DD6F9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7C456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13.25pt;width:474.75pt;height:4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" stroked="f">
                <v:textbox>
                  <w:txbxContent>
                    <w:p w14:paraId="600D0C2A" w14:textId="77777777" w:rsidR="008E41DD" w:rsidRDefault="008E41DD" w:rsidP="008E41DD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6F988896" w14:textId="77777777" w:rsidR="0076165D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985D80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287F1D4F" w14:textId="77777777" w:rsidR="008F1AEB" w:rsidRPr="00985D80" w:rsidRDefault="008F1AEB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</w:p>
                    <w:p w14:paraId="37012450" w14:textId="77777777" w:rsidR="008F1AEB" w:rsidRPr="008F1AEB" w:rsidRDefault="008F1AEB" w:rsidP="008F1AEB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8F1AEB">
                        <w:rPr>
                          <w:rFonts w:cs="Arial"/>
                          <w:b/>
                          <w:sz w:val="44"/>
                          <w:szCs w:val="44"/>
                        </w:rPr>
                        <w:t>Kaltes Roastbeef</w:t>
                      </w:r>
                    </w:p>
                    <w:p w14:paraId="41DAF504" w14:textId="77777777" w:rsidR="008F1AEB" w:rsidRPr="008F1AEB" w:rsidRDefault="008F1AEB" w:rsidP="008F1AEB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8F1AEB">
                        <w:rPr>
                          <w:rFonts w:cs="Arial"/>
                          <w:b/>
                          <w:sz w:val="44"/>
                          <w:szCs w:val="44"/>
                        </w:rPr>
                        <w:t>mit Melonenschnitz, Tartar-Sauce</w:t>
                      </w:r>
                    </w:p>
                    <w:p w14:paraId="07F68022" w14:textId="77777777" w:rsidR="008F1AEB" w:rsidRDefault="008F1AEB" w:rsidP="008F1AEB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8F1AEB">
                        <w:rPr>
                          <w:rFonts w:cs="Arial"/>
                          <w:b/>
                          <w:sz w:val="44"/>
                          <w:szCs w:val="44"/>
                        </w:rPr>
                        <w:t>und französischem Baguette</w:t>
                      </w:r>
                    </w:p>
                    <w:p w14:paraId="02D34DFD" w14:textId="77777777" w:rsidR="008F1AEB" w:rsidRPr="008F1AEB" w:rsidRDefault="008F1AEB" w:rsidP="008F1AEB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12C7B7F1" w14:textId="77777777" w:rsidR="0076165D" w:rsidRPr="00985D80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985D80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***</w:t>
                      </w:r>
                    </w:p>
                    <w:p w14:paraId="12E857F1" w14:textId="77777777" w:rsidR="0076165D" w:rsidRPr="00985D80" w:rsidRDefault="0076165D" w:rsidP="0076165D">
                      <w:pPr>
                        <w:tabs>
                          <w:tab w:val="left" w:pos="5821"/>
                        </w:tabs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768285A6" w14:textId="095B64D9" w:rsidR="0076165D" w:rsidRPr="00985D80" w:rsidRDefault="0076165D" w:rsidP="0076165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985D80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 xml:space="preserve">CHF </w:t>
                      </w:r>
                      <w:r w:rsidR="00153902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2</w:t>
                      </w:r>
                      <w:r w:rsidR="00464CA9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3</w:t>
                      </w:r>
                      <w:r w:rsidR="00423048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.50</w:t>
                      </w:r>
                    </w:p>
                    <w:p w14:paraId="084E2DFD" w14:textId="77777777" w:rsidR="008E41DD" w:rsidRPr="00985D80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3A46FFFA" w14:textId="5473ABAE" w:rsidR="008E41DD" w:rsidRPr="00985D80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985D80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>kleine Portion</w:t>
                      </w:r>
                    </w:p>
                    <w:p w14:paraId="50D6F515" w14:textId="1CB977E7" w:rsidR="008E41DD" w:rsidRPr="00985D80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 w:rsidRPr="00985D80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 xml:space="preserve">CHF </w:t>
                      </w:r>
                      <w:r w:rsidR="00423048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>1</w:t>
                      </w:r>
                      <w:r w:rsidR="00464CA9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>9</w:t>
                      </w:r>
                      <w:r w:rsidR="00423048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="00153902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>5</w:t>
                      </w:r>
                      <w:r w:rsidR="00423048">
                        <w:rPr>
                          <w:rFonts w:cs="Arial"/>
                          <w:b/>
                          <w:sz w:val="28"/>
                          <w:szCs w:val="28"/>
                          <w:lang w:val="de-DE"/>
                        </w:rPr>
                        <w:t>0</w:t>
                      </w:r>
                    </w:p>
                    <w:p w14:paraId="6185099C" w14:textId="77777777" w:rsidR="008E41DD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47CE7D7D" w14:textId="77777777" w:rsidR="00D61D1C" w:rsidRPr="00DD6F9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57B0F9C1" w14:textId="77777777" w:rsidR="00D61D1C" w:rsidRPr="00DD6F9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7C303F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7CE02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4AFC01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569D5C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83A0FF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682B80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FDA4A0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456701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31801B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B05D87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4F108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63A9C4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18B472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736B0A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824346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FFA908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869D3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9497C6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33745B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A79D7A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F5292D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DD7D09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B6926C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C00E9B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14153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F7F784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835778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6378A6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BC55DC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DAB2BE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AC1096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A917F6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D0FF2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ED9ADF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FF305E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935C1A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E53555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DFD1E5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28159C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75EECC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AE904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6E283B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E3974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82EBD62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74241C8F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FAAB" w14:textId="77777777" w:rsidR="00477410" w:rsidRDefault="00477410" w:rsidP="00C054B1">
      <w:r>
        <w:separator/>
      </w:r>
    </w:p>
  </w:endnote>
  <w:endnote w:type="continuationSeparator" w:id="0">
    <w:p w14:paraId="2C787D0B" w14:textId="77777777" w:rsidR="00477410" w:rsidRDefault="00477410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0E009B2B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3A4541F8" w14:textId="08340AF6" w:rsidR="00C33042" w:rsidRPr="00B63699" w:rsidRDefault="00464CA9" w:rsidP="00464CA9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464CA9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464CA9">
                <w:rPr>
                  <w:rFonts w:cs="Arial"/>
                  <w:color w:val="008CC8"/>
                  <w:sz w:val="16"/>
                  <w:szCs w:val="16"/>
                </w:rPr>
                <w:t xml:space="preserve">werden diese Produkte mit dem Herkunftsland versehen.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464CA9">
                <w:rPr>
                  <w:rFonts w:cs="Arial"/>
                  <w:color w:val="008CC8"/>
                  <w:sz w:val="16"/>
                  <w:szCs w:val="16"/>
                </w:rPr>
                <w:t xml:space="preserve">«Im Ausland produziertes Fleisch» kann mit Hormonen und/oder nicht hormonellen Leistungsförderern,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464CA9">
                <w:rPr>
                  <w:rFonts w:cs="Arial"/>
                  <w:color w:val="008CC8"/>
                  <w:sz w:val="16"/>
                  <w:szCs w:val="16"/>
                </w:rPr>
                <w:t>wie Antibiotika, erzeugt worden sein. Diese Produkte versehen wir mit einem Punkt (°)</w:t>
              </w:r>
            </w:p>
          </w:tc>
        </w:sdtContent>
      </w:sdt>
    </w:tr>
  </w:tbl>
  <w:p w14:paraId="484D6C74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E5198" w14:textId="77777777" w:rsidR="00477410" w:rsidRDefault="00477410" w:rsidP="00C054B1">
      <w:r>
        <w:separator/>
      </w:r>
    </w:p>
  </w:footnote>
  <w:footnote w:type="continuationSeparator" w:id="0">
    <w:p w14:paraId="5B267B09" w14:textId="77777777" w:rsidR="00477410" w:rsidRDefault="00477410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191D1856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4E971368" wp14:editId="14D056A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1797E370" wp14:editId="38FCF2B7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5AF824B4" wp14:editId="7CA4FF8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0EAEA34" wp14:editId="2F27AD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20481931" wp14:editId="08FB3A3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28F4A8B8" wp14:editId="4CF96DC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17F5BB26" wp14:editId="49194F5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6B05685C" wp14:editId="4981949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0B2F73B4" wp14:editId="36766EF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788D05B9" wp14:editId="5521894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029C91C3" wp14:editId="4B9089F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0309449E" wp14:editId="159A05E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50E0C0EA" wp14:editId="5955AD9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46F273B8" wp14:editId="5E4E343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7935B156" wp14:editId="1BE13983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2A682770" wp14:editId="78BDCD26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2474265D" wp14:editId="16F0857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243E0619" wp14:editId="7A7C9FF5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1A1160A9" wp14:editId="27B5E12D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078C5484" wp14:editId="2D930546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7C3E268B" wp14:editId="775993B6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428498A4" wp14:editId="73E0983A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0A3CE24F" wp14:editId="5CC2A047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318BAABF" wp14:editId="56222AE4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77D44DEF" wp14:editId="26BEB34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5AFCD25E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7CEF679A" wp14:editId="0766787C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0128D224" wp14:editId="16125F2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59DA5914" wp14:editId="289832C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71E13B5B" wp14:editId="68AF194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206A99EF" wp14:editId="34A01C1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D61CBDB" wp14:editId="2BD6914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619079C1" wp14:editId="7E9BD1F4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3AD26C9C" wp14:editId="359D76F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74E9907C" wp14:editId="3F58CC1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4C99C573" wp14:editId="4238B0B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13E0DB9D" wp14:editId="3455DC2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5CEC380F" wp14:editId="6D2F7A8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517B85A6" wp14:editId="0AC3029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647AADA" wp14:editId="36727664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6034A448" wp14:editId="5E8F42B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38FF10D1" wp14:editId="2C34ED74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05865895" wp14:editId="0E00ECA7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54836FB3" wp14:editId="5161063C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12390E55" wp14:editId="31E780E3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19484C2D" wp14:editId="059F074F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40E81493" wp14:editId="226A320E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5F0F1714" wp14:editId="60F54BDB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3D6BF87C" wp14:editId="7228846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176CA868" wp14:editId="3E8565CA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1E9EBF37" wp14:editId="4B1A69BC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4F573972" wp14:editId="6043B6A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5D65AE"/>
    <w:multiLevelType w:val="multilevel"/>
    <w:tmpl w:val="96E41D16"/>
    <w:numStyleLink w:val="BSBNummerierung"/>
  </w:abstractNum>
  <w:abstractNum w:abstractNumId="3" w15:restartNumberingAfterBreak="0">
    <w:nsid w:val="5D8219BF"/>
    <w:multiLevelType w:val="multilevel"/>
    <w:tmpl w:val="96E41D16"/>
    <w:numStyleLink w:val="BSBNummerierung"/>
  </w:abstractNum>
  <w:abstractNum w:abstractNumId="4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920598015">
    <w:abstractNumId w:val="1"/>
  </w:num>
  <w:num w:numId="2" w16cid:durableId="28805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2860962">
    <w:abstractNumId w:val="4"/>
  </w:num>
  <w:num w:numId="4" w16cid:durableId="16340908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0704202">
    <w:abstractNumId w:val="2"/>
  </w:num>
  <w:num w:numId="6" w16cid:durableId="1155728030">
    <w:abstractNumId w:val="3"/>
  </w:num>
  <w:num w:numId="7" w16cid:durableId="1718580826">
    <w:abstractNumId w:val="0"/>
  </w:num>
  <w:num w:numId="8" w16cid:durableId="1527868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139EA"/>
    <w:rsid w:val="00025B51"/>
    <w:rsid w:val="00026AA8"/>
    <w:rsid w:val="0003293A"/>
    <w:rsid w:val="00092433"/>
    <w:rsid w:val="000C7E76"/>
    <w:rsid w:val="000D68BE"/>
    <w:rsid w:val="000E7A1B"/>
    <w:rsid w:val="00116AAF"/>
    <w:rsid w:val="00117CE6"/>
    <w:rsid w:val="00133D0C"/>
    <w:rsid w:val="00135CB7"/>
    <w:rsid w:val="00153902"/>
    <w:rsid w:val="00157B00"/>
    <w:rsid w:val="001965F5"/>
    <w:rsid w:val="001E00CF"/>
    <w:rsid w:val="001E05C3"/>
    <w:rsid w:val="001E1ABD"/>
    <w:rsid w:val="001E2496"/>
    <w:rsid w:val="001E261D"/>
    <w:rsid w:val="001E6F0E"/>
    <w:rsid w:val="0021193A"/>
    <w:rsid w:val="002127DD"/>
    <w:rsid w:val="0022153E"/>
    <w:rsid w:val="00240489"/>
    <w:rsid w:val="0024567C"/>
    <w:rsid w:val="00261A20"/>
    <w:rsid w:val="00262444"/>
    <w:rsid w:val="0026433D"/>
    <w:rsid w:val="00274F37"/>
    <w:rsid w:val="00296E2C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4C16"/>
    <w:rsid w:val="00325101"/>
    <w:rsid w:val="003365A1"/>
    <w:rsid w:val="00340C99"/>
    <w:rsid w:val="00341186"/>
    <w:rsid w:val="00355B5F"/>
    <w:rsid w:val="0036284E"/>
    <w:rsid w:val="003802C2"/>
    <w:rsid w:val="00383B35"/>
    <w:rsid w:val="003C64F2"/>
    <w:rsid w:val="003D228F"/>
    <w:rsid w:val="003D3DFB"/>
    <w:rsid w:val="003D4FF0"/>
    <w:rsid w:val="003D5F09"/>
    <w:rsid w:val="00423048"/>
    <w:rsid w:val="00431E01"/>
    <w:rsid w:val="0043379B"/>
    <w:rsid w:val="00447F19"/>
    <w:rsid w:val="00450BE8"/>
    <w:rsid w:val="00452C0A"/>
    <w:rsid w:val="00464CA9"/>
    <w:rsid w:val="004675E1"/>
    <w:rsid w:val="00467F23"/>
    <w:rsid w:val="00477410"/>
    <w:rsid w:val="004962A9"/>
    <w:rsid w:val="004E1769"/>
    <w:rsid w:val="004E4B92"/>
    <w:rsid w:val="005019AC"/>
    <w:rsid w:val="00506329"/>
    <w:rsid w:val="00520606"/>
    <w:rsid w:val="005335EC"/>
    <w:rsid w:val="00565D17"/>
    <w:rsid w:val="005816C8"/>
    <w:rsid w:val="005829AD"/>
    <w:rsid w:val="005838B7"/>
    <w:rsid w:val="00583932"/>
    <w:rsid w:val="0058661A"/>
    <w:rsid w:val="005B4A16"/>
    <w:rsid w:val="005F4C5D"/>
    <w:rsid w:val="005F4FFA"/>
    <w:rsid w:val="005F5D4C"/>
    <w:rsid w:val="0060459D"/>
    <w:rsid w:val="00622B18"/>
    <w:rsid w:val="006364A1"/>
    <w:rsid w:val="00641A9D"/>
    <w:rsid w:val="006542BF"/>
    <w:rsid w:val="00683443"/>
    <w:rsid w:val="00691750"/>
    <w:rsid w:val="00695125"/>
    <w:rsid w:val="006C0A5A"/>
    <w:rsid w:val="006D7290"/>
    <w:rsid w:val="006D7457"/>
    <w:rsid w:val="006E3AD4"/>
    <w:rsid w:val="007013CE"/>
    <w:rsid w:val="00704FC7"/>
    <w:rsid w:val="00716A8D"/>
    <w:rsid w:val="00721227"/>
    <w:rsid w:val="0072720D"/>
    <w:rsid w:val="00743E4E"/>
    <w:rsid w:val="00755C27"/>
    <w:rsid w:val="0076165D"/>
    <w:rsid w:val="00767714"/>
    <w:rsid w:val="0077212C"/>
    <w:rsid w:val="00780374"/>
    <w:rsid w:val="00783C47"/>
    <w:rsid w:val="007A5837"/>
    <w:rsid w:val="007B5F82"/>
    <w:rsid w:val="007C1E80"/>
    <w:rsid w:val="007C59F6"/>
    <w:rsid w:val="007C6CC9"/>
    <w:rsid w:val="007D23A0"/>
    <w:rsid w:val="007D266C"/>
    <w:rsid w:val="007D323C"/>
    <w:rsid w:val="007F0FA4"/>
    <w:rsid w:val="00844CFC"/>
    <w:rsid w:val="008516D7"/>
    <w:rsid w:val="00873A04"/>
    <w:rsid w:val="00877614"/>
    <w:rsid w:val="008B58A5"/>
    <w:rsid w:val="008B69C9"/>
    <w:rsid w:val="008C1BC1"/>
    <w:rsid w:val="008D0477"/>
    <w:rsid w:val="008D1A0E"/>
    <w:rsid w:val="008D6C74"/>
    <w:rsid w:val="008E41DD"/>
    <w:rsid w:val="008E692F"/>
    <w:rsid w:val="008F1AEB"/>
    <w:rsid w:val="008F5307"/>
    <w:rsid w:val="008F53F2"/>
    <w:rsid w:val="00902A5B"/>
    <w:rsid w:val="0090663C"/>
    <w:rsid w:val="009135EC"/>
    <w:rsid w:val="00941494"/>
    <w:rsid w:val="0094179C"/>
    <w:rsid w:val="00942371"/>
    <w:rsid w:val="009470F7"/>
    <w:rsid w:val="00951F49"/>
    <w:rsid w:val="009671B2"/>
    <w:rsid w:val="0097080B"/>
    <w:rsid w:val="00982413"/>
    <w:rsid w:val="00985D80"/>
    <w:rsid w:val="00991572"/>
    <w:rsid w:val="009A3B5B"/>
    <w:rsid w:val="009B2E5A"/>
    <w:rsid w:val="00A21AD4"/>
    <w:rsid w:val="00A228D5"/>
    <w:rsid w:val="00A25E0F"/>
    <w:rsid w:val="00A349EC"/>
    <w:rsid w:val="00A36151"/>
    <w:rsid w:val="00A43920"/>
    <w:rsid w:val="00A50A54"/>
    <w:rsid w:val="00A705B1"/>
    <w:rsid w:val="00A8077D"/>
    <w:rsid w:val="00AA7EB3"/>
    <w:rsid w:val="00AD37DE"/>
    <w:rsid w:val="00B02760"/>
    <w:rsid w:val="00B11190"/>
    <w:rsid w:val="00B16E0D"/>
    <w:rsid w:val="00B239F4"/>
    <w:rsid w:val="00B31530"/>
    <w:rsid w:val="00B462E7"/>
    <w:rsid w:val="00B63699"/>
    <w:rsid w:val="00B82AE4"/>
    <w:rsid w:val="00B861F2"/>
    <w:rsid w:val="00B86697"/>
    <w:rsid w:val="00B96E0D"/>
    <w:rsid w:val="00BA5283"/>
    <w:rsid w:val="00BB4701"/>
    <w:rsid w:val="00BC2AC1"/>
    <w:rsid w:val="00C0189D"/>
    <w:rsid w:val="00C04E06"/>
    <w:rsid w:val="00C054B1"/>
    <w:rsid w:val="00C1691D"/>
    <w:rsid w:val="00C22B71"/>
    <w:rsid w:val="00C31B26"/>
    <w:rsid w:val="00C33042"/>
    <w:rsid w:val="00C4540D"/>
    <w:rsid w:val="00C65CCF"/>
    <w:rsid w:val="00C663FE"/>
    <w:rsid w:val="00C70710"/>
    <w:rsid w:val="00C848D6"/>
    <w:rsid w:val="00C85121"/>
    <w:rsid w:val="00CA4461"/>
    <w:rsid w:val="00CC52F1"/>
    <w:rsid w:val="00CD39F7"/>
    <w:rsid w:val="00CE471B"/>
    <w:rsid w:val="00CE549F"/>
    <w:rsid w:val="00CF00E8"/>
    <w:rsid w:val="00CF0452"/>
    <w:rsid w:val="00CF58BA"/>
    <w:rsid w:val="00CF63EB"/>
    <w:rsid w:val="00CF68CD"/>
    <w:rsid w:val="00D14595"/>
    <w:rsid w:val="00D172E1"/>
    <w:rsid w:val="00D311B2"/>
    <w:rsid w:val="00D50B8D"/>
    <w:rsid w:val="00D54500"/>
    <w:rsid w:val="00D61D1C"/>
    <w:rsid w:val="00D771E9"/>
    <w:rsid w:val="00DB428B"/>
    <w:rsid w:val="00DD1F43"/>
    <w:rsid w:val="00DE6F7C"/>
    <w:rsid w:val="00E05289"/>
    <w:rsid w:val="00E2202B"/>
    <w:rsid w:val="00E2643E"/>
    <w:rsid w:val="00E4044B"/>
    <w:rsid w:val="00E43510"/>
    <w:rsid w:val="00E546F8"/>
    <w:rsid w:val="00E71F0D"/>
    <w:rsid w:val="00E72992"/>
    <w:rsid w:val="00E93B4D"/>
    <w:rsid w:val="00EA3614"/>
    <w:rsid w:val="00EA61E6"/>
    <w:rsid w:val="00EB6C56"/>
    <w:rsid w:val="00ED186D"/>
    <w:rsid w:val="00EE083F"/>
    <w:rsid w:val="00EF607D"/>
    <w:rsid w:val="00F06A94"/>
    <w:rsid w:val="00F07389"/>
    <w:rsid w:val="00F15F87"/>
    <w:rsid w:val="00F23609"/>
    <w:rsid w:val="00F244C7"/>
    <w:rsid w:val="00F25044"/>
    <w:rsid w:val="00F50CE7"/>
    <w:rsid w:val="00F5681A"/>
    <w:rsid w:val="00F56A62"/>
    <w:rsid w:val="00F67E17"/>
    <w:rsid w:val="00F70634"/>
    <w:rsid w:val="00FB33A6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6D26CF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image" Target="media/image12.emf"/><Relationship Id="rId18" Type="http://schemas.openxmlformats.org/officeDocument/2006/relationships/image" Target="media/image17.emf"/><Relationship Id="rId26" Type="http://schemas.openxmlformats.org/officeDocument/2006/relationships/image" Target="media/image25.emf"/><Relationship Id="rId3" Type="http://schemas.openxmlformats.org/officeDocument/2006/relationships/image" Target="media/image2.emf"/><Relationship Id="rId21" Type="http://schemas.openxmlformats.org/officeDocument/2006/relationships/image" Target="media/image20.emf"/><Relationship Id="rId7" Type="http://schemas.openxmlformats.org/officeDocument/2006/relationships/image" Target="media/image6.emf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emf"/><Relationship Id="rId2" Type="http://schemas.openxmlformats.org/officeDocument/2006/relationships/image" Target="media/image1.emf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1" Type="http://schemas.openxmlformats.org/officeDocument/2006/relationships/image" Target="media/image26.emf"/><Relationship Id="rId6" Type="http://schemas.openxmlformats.org/officeDocument/2006/relationships/image" Target="media/image5.emf"/><Relationship Id="rId11" Type="http://schemas.openxmlformats.org/officeDocument/2006/relationships/image" Target="media/image10.emf"/><Relationship Id="rId24" Type="http://schemas.openxmlformats.org/officeDocument/2006/relationships/image" Target="media/image23.emf"/><Relationship Id="rId5" Type="http://schemas.openxmlformats.org/officeDocument/2006/relationships/image" Target="media/image4.emf"/><Relationship Id="rId15" Type="http://schemas.openxmlformats.org/officeDocument/2006/relationships/image" Target="media/image14.emf"/><Relationship Id="rId23" Type="http://schemas.openxmlformats.org/officeDocument/2006/relationships/image" Target="media/image22.emf"/><Relationship Id="rId10" Type="http://schemas.openxmlformats.org/officeDocument/2006/relationships/image" Target="media/image9.emf"/><Relationship Id="rId19" Type="http://schemas.openxmlformats.org/officeDocument/2006/relationships/image" Target="media/image18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355B5F"/>
    <w:rsid w:val="004675E1"/>
    <w:rsid w:val="00566868"/>
    <w:rsid w:val="00946ECC"/>
    <w:rsid w:val="00E1789D"/>
    <w:rsid w:val="00E2238D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1B2A0-0F17-440E-B6AF-AF9B34F0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BSB_Leervorlage</vt:lpstr>
    </vt:vector>
  </TitlesOfParts>
  <Company>Bürgerspital Basel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BSB_Leervorlage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Nitsche, Fabio</cp:lastModifiedBy>
  <cp:revision>15</cp:revision>
  <cp:lastPrinted>2021-08-11T06:56:00Z</cp:lastPrinted>
  <dcterms:created xsi:type="dcterms:W3CDTF">2021-07-14T12:55:00Z</dcterms:created>
  <dcterms:modified xsi:type="dcterms:W3CDTF">2026-08-05T12:56:00Z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e816abe7-d200-4948-8c3d-d0aa7d6bedc8_Enabled">
    <vt:lpwstr>true</vt:lpwstr>
  </property>
  <property fmtid="{D5CDD505-2E9C-101B-9397-08002B2CF9AE}" pid="6" name="MSIP_Label_e816abe7-d200-4948-8c3d-d0aa7d6bedc8_SetDate">
    <vt:lpwstr>2026-08-05T12:56:09Z</vt:lpwstr>
  </property>
  <property fmtid="{D5CDD505-2E9C-101B-9397-08002B2CF9AE}" pid="7" name="MSIP_Label_e816abe7-d200-4948-8c3d-d0aa7d6bedc8_Method">
    <vt:lpwstr>Privileged</vt:lpwstr>
  </property>
  <property fmtid="{D5CDD505-2E9C-101B-9397-08002B2CF9AE}" pid="8" name="MSIP_Label_e816abe7-d200-4948-8c3d-d0aa7d6bedc8_Name">
    <vt:lpwstr>oeffentlich</vt:lpwstr>
  </property>
  <property fmtid="{D5CDD505-2E9C-101B-9397-08002B2CF9AE}" pid="9" name="MSIP_Label_e816abe7-d200-4948-8c3d-d0aa7d6bedc8_SiteId">
    <vt:lpwstr>9a05cb37-1fde-4fd6-a2b3-827a7f144cc3</vt:lpwstr>
  </property>
  <property fmtid="{D5CDD505-2E9C-101B-9397-08002B2CF9AE}" pid="10" name="MSIP_Label_e816abe7-d200-4948-8c3d-d0aa7d6bedc8_ActionId">
    <vt:lpwstr>1bbac785-070a-4308-8b47-ff4216aaa4a2</vt:lpwstr>
  </property>
  <property fmtid="{D5CDD505-2E9C-101B-9397-08002B2CF9AE}" pid="11" name="MSIP_Label_e816abe7-d200-4948-8c3d-d0aa7d6bedc8_ContentBits">
    <vt:lpwstr>0</vt:lpwstr>
  </property>
  <property fmtid="{D5CDD505-2E9C-101B-9397-08002B2CF9AE}" pid="12" name="MSIP_Label_e816abe7-d200-4948-8c3d-d0aa7d6bedc8_Tag">
    <vt:lpwstr>10, 0, 1, 1</vt:lpwstr>
  </property>
</Properties>
</file>