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E7E2" w14:textId="77777777" w:rsidR="00296E2C" w:rsidRPr="00296E2C" w:rsidRDefault="00296E2C" w:rsidP="00296E2C"/>
    <w:p w14:paraId="27C1ACD5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F0D52" wp14:editId="6F4ECA0B">
                <wp:simplePos x="0" y="0"/>
                <wp:positionH relativeFrom="margin">
                  <wp:posOffset>3577217</wp:posOffset>
                </wp:positionH>
                <wp:positionV relativeFrom="paragraph">
                  <wp:posOffset>26747</wp:posOffset>
                </wp:positionV>
                <wp:extent cx="2596334" cy="2528451"/>
                <wp:effectExtent l="0" t="19050" r="13970" b="571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596334" cy="252845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B7CE6C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5976E298" w14:textId="0C14485B" w:rsidR="00B225A5" w:rsidRDefault="00942ECF" w:rsidP="00D61D1C">
                            <w:pPr>
                              <w:pStyle w:val="05Klein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 w:rsidR="00AD66B2">
                              <w:rPr>
                                <w:sz w:val="24"/>
                              </w:rPr>
                              <w:t>4</w:t>
                            </w:r>
                            <w:r w:rsidR="008E41DD" w:rsidRPr="0076165D">
                              <w:rPr>
                                <w:sz w:val="24"/>
                              </w:rPr>
                              <w:t>.</w:t>
                            </w:r>
                            <w:r w:rsidR="00CF58BA" w:rsidRPr="0076165D">
                              <w:rPr>
                                <w:sz w:val="24"/>
                              </w:rPr>
                              <w:t xml:space="preserve"> </w:t>
                            </w:r>
                            <w:r w:rsidR="0076165D" w:rsidRPr="0076165D">
                              <w:rPr>
                                <w:sz w:val="24"/>
                              </w:rPr>
                              <w:t>August</w:t>
                            </w:r>
                            <w:r w:rsidR="00B225A5">
                              <w:rPr>
                                <w:sz w:val="24"/>
                              </w:rPr>
                              <w:t xml:space="preserve"> </w:t>
                            </w:r>
                            <w:r w:rsidR="00CF68CD" w:rsidRPr="0076165D">
                              <w:rPr>
                                <w:sz w:val="24"/>
                              </w:rPr>
                              <w:t>–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AD66B2">
                              <w:rPr>
                                <w:sz w:val="24"/>
                              </w:rPr>
                              <w:t>30</w:t>
                            </w:r>
                            <w:r w:rsidR="008E41DD" w:rsidRPr="0076165D">
                              <w:rPr>
                                <w:sz w:val="24"/>
                              </w:rPr>
                              <w:t xml:space="preserve">. </w:t>
                            </w:r>
                            <w:r w:rsidR="00AD66B2">
                              <w:rPr>
                                <w:sz w:val="24"/>
                              </w:rPr>
                              <w:t>August</w:t>
                            </w:r>
                          </w:p>
                          <w:p w14:paraId="40DFC77F" w14:textId="0ACFF0D5" w:rsidR="00D61D1C" w:rsidRPr="0076165D" w:rsidRDefault="00942ECF" w:rsidP="00D61D1C">
                            <w:pPr>
                              <w:pStyle w:val="05Klein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 w:rsidR="00AD66B2"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1F0D52" id="Ellipse 55" o:spid="_x0000_s1026" style="position:absolute;margin-left:281.65pt;margin-top:2.1pt;width:204.45pt;height:199.1pt;rotation:-111444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" fillcolor="#ffdd89 [1303]" stroked="f" strokeweight="1pt">
                <v:stroke joinstyle="miter"/>
                <v:textbox inset="0,0,0,0">
                  <w:txbxContent>
                    <w:p w14:paraId="4FB7CE6C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5976E298" w14:textId="0C14485B" w:rsidR="00B225A5" w:rsidRDefault="00942ECF" w:rsidP="00D61D1C">
                      <w:pPr>
                        <w:pStyle w:val="05Klein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  <w:r w:rsidR="00AD66B2">
                        <w:rPr>
                          <w:sz w:val="24"/>
                        </w:rPr>
                        <w:t>4</w:t>
                      </w:r>
                      <w:r w:rsidR="008E41DD" w:rsidRPr="0076165D">
                        <w:rPr>
                          <w:sz w:val="24"/>
                        </w:rPr>
                        <w:t>.</w:t>
                      </w:r>
                      <w:r w:rsidR="00CF58BA" w:rsidRPr="0076165D">
                        <w:rPr>
                          <w:sz w:val="24"/>
                        </w:rPr>
                        <w:t xml:space="preserve"> </w:t>
                      </w:r>
                      <w:r w:rsidR="0076165D" w:rsidRPr="0076165D">
                        <w:rPr>
                          <w:sz w:val="24"/>
                        </w:rPr>
                        <w:t>August</w:t>
                      </w:r>
                      <w:r w:rsidR="00B225A5">
                        <w:rPr>
                          <w:sz w:val="24"/>
                        </w:rPr>
                        <w:t xml:space="preserve"> </w:t>
                      </w:r>
                      <w:r w:rsidR="00CF68CD" w:rsidRPr="0076165D">
                        <w:rPr>
                          <w:sz w:val="24"/>
                        </w:rPr>
                        <w:t>–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AD66B2">
                        <w:rPr>
                          <w:sz w:val="24"/>
                        </w:rPr>
                        <w:t>30</w:t>
                      </w:r>
                      <w:r w:rsidR="008E41DD" w:rsidRPr="0076165D">
                        <w:rPr>
                          <w:sz w:val="24"/>
                        </w:rPr>
                        <w:t xml:space="preserve">. </w:t>
                      </w:r>
                      <w:r w:rsidR="00AD66B2">
                        <w:rPr>
                          <w:sz w:val="24"/>
                        </w:rPr>
                        <w:t>August</w:t>
                      </w:r>
                    </w:p>
                    <w:p w14:paraId="40DFC77F" w14:textId="0ACFF0D5" w:rsidR="00D61D1C" w:rsidRPr="0076165D" w:rsidRDefault="00942ECF" w:rsidP="00D61D1C">
                      <w:pPr>
                        <w:pStyle w:val="05Klein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202</w:t>
                      </w:r>
                      <w:r w:rsidR="00AD66B2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C103827" w14:textId="77777777" w:rsidR="00A21AD4" w:rsidRPr="00296E2C" w:rsidRDefault="00A21AD4" w:rsidP="00296E2C"/>
    <w:p w14:paraId="254702AA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303E0D13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5788592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4D149C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C07D62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3B0140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FD134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BDA6B1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54BC77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731212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2D118E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B614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63AEC86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6D90905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DFF4F1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68B448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7D1014E" w14:textId="77777777" w:rsidR="00D61D1C" w:rsidRDefault="00452C0A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9FE3C" wp14:editId="608B0F8C">
                <wp:simplePos x="0" y="0"/>
                <wp:positionH relativeFrom="margin">
                  <wp:align>left</wp:align>
                </wp:positionH>
                <wp:positionV relativeFrom="margin">
                  <wp:posOffset>2708275</wp:posOffset>
                </wp:positionV>
                <wp:extent cx="6029325" cy="519112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22880" w14:textId="77777777" w:rsidR="008E41DD" w:rsidRPr="00D05637" w:rsidRDefault="008E41DD" w:rsidP="008E41DD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69889C8D" w14:textId="77777777" w:rsidR="0076165D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D05637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3870D834" w14:textId="5C123D21" w:rsidR="00B42B68" w:rsidRDefault="00B42B68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BFFECB" wp14:editId="5A9E897C">
                                  <wp:extent cx="1819048" cy="800000"/>
                                  <wp:effectExtent l="0" t="0" r="0" b="635"/>
                                  <wp:docPr id="625205825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5205825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9048" cy="80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EE2E8" w14:textId="77777777" w:rsidR="00B42B68" w:rsidRPr="00D05637" w:rsidRDefault="00B42B68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8768B1E" w14:textId="77777777" w:rsidR="00D517C6" w:rsidRPr="002305B3" w:rsidRDefault="00D517C6" w:rsidP="00D517C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Pastete "Richelieu"*</w:t>
                            </w:r>
                            <w:r w:rsidRPr="002305B3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36C3D664" w14:textId="77777777" w:rsidR="00D517C6" w:rsidRPr="002305B3" w:rsidRDefault="00D517C6" w:rsidP="00D517C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Selleriesalat </w:t>
                            </w:r>
                          </w:p>
                          <w:p w14:paraId="34E3F6A9" w14:textId="77777777" w:rsidR="00D517C6" w:rsidRDefault="00D517C6" w:rsidP="00D517C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Rotes Zwiebel Chutney </w:t>
                            </w:r>
                          </w:p>
                          <w:p w14:paraId="3A15CA0C" w14:textId="382D9BDD" w:rsidR="00D517C6" w:rsidRPr="00D05637" w:rsidRDefault="00D517C6" w:rsidP="00D517C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51AE47DF" w14:textId="77777777" w:rsidR="0076165D" w:rsidRPr="00D05637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D05637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***</w:t>
                            </w:r>
                          </w:p>
                          <w:p w14:paraId="2608134D" w14:textId="77777777" w:rsidR="0076165D" w:rsidRPr="00D05637" w:rsidRDefault="0076165D" w:rsidP="0076165D">
                            <w:pPr>
                              <w:tabs>
                                <w:tab w:val="left" w:pos="5821"/>
                              </w:tabs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1ED929EC" w14:textId="13161937" w:rsidR="0076165D" w:rsidRDefault="00023AFA" w:rsidP="0076165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D05637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CHF 1</w:t>
                            </w:r>
                            <w:r w:rsidR="00750EBD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7</w:t>
                            </w:r>
                            <w:r w:rsidR="001B13F3" w:rsidRPr="00D05637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.</w:t>
                            </w:r>
                            <w:r w:rsidR="00750EBD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5</w:t>
                            </w:r>
                            <w:r w:rsidRPr="00D05637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0</w:t>
                            </w:r>
                          </w:p>
                          <w:p w14:paraId="629B92F6" w14:textId="77777777" w:rsidR="00D517C6" w:rsidRDefault="00D517C6" w:rsidP="0076165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1F93CB7F" w14:textId="77777777" w:rsidR="00D517C6" w:rsidRDefault="00D517C6" w:rsidP="00D517C6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i/>
                              </w:rPr>
                            </w:pPr>
                            <w:r>
                              <w:rPr>
                                <w:rFonts w:cs="Arial"/>
                                <w:i/>
                              </w:rPr>
                              <w:t xml:space="preserve">*Pastete mit Schweinefleisch und Leberwurst als Kern </w:t>
                            </w:r>
                          </w:p>
                          <w:p w14:paraId="1465C719" w14:textId="77777777" w:rsidR="00D517C6" w:rsidRPr="00D517C6" w:rsidRDefault="00D517C6" w:rsidP="0076165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C29F803" w14:textId="77777777" w:rsidR="008E41DD" w:rsidRPr="00D05637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411C442F" w14:textId="77777777" w:rsidR="008E41DD" w:rsidRPr="00D05637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470A8A5" w14:textId="77777777" w:rsidR="00D61D1C" w:rsidRPr="00D0563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2102BF86" w14:textId="77777777" w:rsidR="00D61D1C" w:rsidRPr="00D0563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A9FE3C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13.25pt;width:474.75pt;height:4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" stroked="f">
                <v:textbox>
                  <w:txbxContent>
                    <w:p w14:paraId="4F722880" w14:textId="77777777" w:rsidR="008E41DD" w:rsidRPr="00D05637" w:rsidRDefault="008E41DD" w:rsidP="008E41DD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69889C8D" w14:textId="77777777" w:rsidR="0076165D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D05637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3870D834" w14:textId="5C123D21" w:rsidR="00B42B68" w:rsidRDefault="00B42B68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BFFECB" wp14:editId="5A9E897C">
                            <wp:extent cx="1819048" cy="800000"/>
                            <wp:effectExtent l="0" t="0" r="0" b="635"/>
                            <wp:docPr id="625205825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5205825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9048" cy="80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3EE2E8" w14:textId="77777777" w:rsidR="00B42B68" w:rsidRPr="00D05637" w:rsidRDefault="00B42B68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38768B1E" w14:textId="77777777" w:rsidR="00D517C6" w:rsidRPr="002305B3" w:rsidRDefault="00D517C6" w:rsidP="00D517C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Pastete "Richelieu"*</w:t>
                      </w:r>
                      <w:r w:rsidRPr="002305B3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14:paraId="36C3D664" w14:textId="77777777" w:rsidR="00D517C6" w:rsidRPr="002305B3" w:rsidRDefault="00D517C6" w:rsidP="00D517C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Selleriesalat </w:t>
                      </w:r>
                    </w:p>
                    <w:p w14:paraId="34E3F6A9" w14:textId="77777777" w:rsidR="00D517C6" w:rsidRDefault="00D517C6" w:rsidP="00D517C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Rotes Zwiebel Chutney </w:t>
                      </w:r>
                    </w:p>
                    <w:p w14:paraId="3A15CA0C" w14:textId="382D9BDD" w:rsidR="00D517C6" w:rsidRPr="00D05637" w:rsidRDefault="00D517C6" w:rsidP="00D517C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51AE47DF" w14:textId="77777777" w:rsidR="0076165D" w:rsidRPr="00D05637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D05637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***</w:t>
                      </w:r>
                    </w:p>
                    <w:p w14:paraId="2608134D" w14:textId="77777777" w:rsidR="0076165D" w:rsidRPr="00D05637" w:rsidRDefault="0076165D" w:rsidP="0076165D">
                      <w:pPr>
                        <w:tabs>
                          <w:tab w:val="left" w:pos="5821"/>
                        </w:tabs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1ED929EC" w14:textId="13161937" w:rsidR="0076165D" w:rsidRDefault="00023AFA" w:rsidP="0076165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D05637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CHF 1</w:t>
                      </w:r>
                      <w:r w:rsidR="00750EBD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7</w:t>
                      </w:r>
                      <w:r w:rsidR="001B13F3" w:rsidRPr="00D05637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.</w:t>
                      </w:r>
                      <w:r w:rsidR="00750EBD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5</w:t>
                      </w:r>
                      <w:r w:rsidRPr="00D05637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0</w:t>
                      </w:r>
                    </w:p>
                    <w:p w14:paraId="629B92F6" w14:textId="77777777" w:rsidR="00D517C6" w:rsidRDefault="00D517C6" w:rsidP="0076165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1F93CB7F" w14:textId="77777777" w:rsidR="00D517C6" w:rsidRDefault="00D517C6" w:rsidP="00D517C6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i/>
                        </w:rPr>
                      </w:pPr>
                      <w:r>
                        <w:rPr>
                          <w:rFonts w:cs="Arial"/>
                          <w:i/>
                        </w:rPr>
                        <w:t xml:space="preserve">*Pastete mit Schweinefleisch und Leberwurst als Kern </w:t>
                      </w:r>
                    </w:p>
                    <w:p w14:paraId="1465C719" w14:textId="77777777" w:rsidR="00D517C6" w:rsidRPr="00D517C6" w:rsidRDefault="00D517C6" w:rsidP="0076165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0C29F803" w14:textId="77777777" w:rsidR="008E41DD" w:rsidRPr="00D05637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411C442F" w14:textId="77777777" w:rsidR="008E41DD" w:rsidRPr="00D05637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7470A8A5" w14:textId="77777777" w:rsidR="00D61D1C" w:rsidRPr="00D0563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2102BF86" w14:textId="77777777" w:rsidR="00D61D1C" w:rsidRPr="00D0563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82BD66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4CC97F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7EFA0B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EF4BA0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D92B2C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E17AB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82CE8E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DF022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05D5D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8CDDA8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C4534D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6085CF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9E25EB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C598D0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283C52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2FDFF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BB0867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E23346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79D73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E624F6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C8BFE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1BCB70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C66C7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3C2B2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14F94A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506108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4B4C05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542C2E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D3B41D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55920C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74C611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34A80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71F397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3EC35B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7D4884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F7C5EB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149529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4F23DB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C36DE5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FFD6EC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9080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93C4B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1EDF7A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1424F01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77DDC016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default" r:id="rId9"/>
      <w:headerReference w:type="first" r:id="rId10"/>
      <w:footerReference w:type="first" r:id="rId11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CF514" w14:textId="77777777" w:rsidR="000E4E89" w:rsidRDefault="000E4E89" w:rsidP="00C054B1">
      <w:r>
        <w:separator/>
      </w:r>
    </w:p>
  </w:endnote>
  <w:endnote w:type="continuationSeparator" w:id="0">
    <w:p w14:paraId="7B6257F5" w14:textId="77777777" w:rsidR="000E4E89" w:rsidRDefault="000E4E89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93AE75C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63D338E7" w14:textId="0BD6189D" w:rsidR="00C33042" w:rsidRPr="00B63699" w:rsidRDefault="006153C1" w:rsidP="006153C1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6153C1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6153C1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6153C1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6153C1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23CA8E6A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EB545" w14:textId="77777777" w:rsidR="000E4E89" w:rsidRDefault="000E4E89" w:rsidP="00C054B1">
      <w:r>
        <w:separator/>
      </w:r>
    </w:p>
  </w:footnote>
  <w:footnote w:type="continuationSeparator" w:id="0">
    <w:p w14:paraId="4E5FE19A" w14:textId="77777777" w:rsidR="000E4E89" w:rsidRDefault="000E4E89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617B6BE3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417FB51" wp14:editId="17111723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05B162D9" wp14:editId="0129DD1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3E13DFC0" wp14:editId="1B7B902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E5637CE" wp14:editId="7CA7BB8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49D297F1" wp14:editId="2F1BC74D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7B9AB24" wp14:editId="08E75993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E64198C" wp14:editId="5134CBB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71787D6D" wp14:editId="3670BD27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1E155311" wp14:editId="33207B1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001FA30A" wp14:editId="58BE5D2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1A083C39" wp14:editId="48FB082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6174E23C" wp14:editId="5C1813B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22B9B10C" wp14:editId="48C9D11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0167D80C" wp14:editId="07D7F2A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02854758" wp14:editId="4E0EA2F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228DE0F1" wp14:editId="37FB4722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3DE4A510" wp14:editId="079D3C1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3618148E" wp14:editId="54D95444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308295E3" wp14:editId="1CBCEF7F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173CA04C" wp14:editId="0BDE5031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6AB70D56" wp14:editId="0B879C86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6C8C72F4" wp14:editId="6322F645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4F4EAA2E" wp14:editId="17E37CE2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0D3A993C" wp14:editId="1C154FF1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78A88C6A" wp14:editId="751FC3B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71478972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5EA4B546" wp14:editId="6FCB1E43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5E54D664" wp14:editId="77B1A37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74D86CE8" wp14:editId="2DD7037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2CAD619F" wp14:editId="1286E5B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5C281006" wp14:editId="07FB8EE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58A5C36D" wp14:editId="6A471D7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454140A8" wp14:editId="735A473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696C0A09" wp14:editId="70C9E67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0C9C46D8" wp14:editId="625682A4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2BDEB3EF" wp14:editId="19A98FF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190412A1" wp14:editId="4C4B6A8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044388AE" wp14:editId="2DDF2C7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65B8AB7D" wp14:editId="7897BC5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70213EF4" wp14:editId="4678FF7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2AED5691" wp14:editId="6E1EC67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2DB01873" wp14:editId="57A6B231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310EE768" wp14:editId="23D03FF3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0732057A" wp14:editId="2508D5A4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5EF8B085" wp14:editId="0598C426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50A99383" wp14:editId="148CDACA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7AB234D2" wp14:editId="21A15A65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4615A324" wp14:editId="47207CBC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445E1E46" wp14:editId="69BC456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6C0A3A4" wp14:editId="5752AF21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1A157C34" wp14:editId="454A89FE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579CAA77" wp14:editId="3044853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509411590">
    <w:abstractNumId w:val="1"/>
  </w:num>
  <w:num w:numId="2" w16cid:durableId="1248147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0911944">
    <w:abstractNumId w:val="4"/>
  </w:num>
  <w:num w:numId="4" w16cid:durableId="30616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2667877">
    <w:abstractNumId w:val="2"/>
  </w:num>
  <w:num w:numId="6" w16cid:durableId="996760963">
    <w:abstractNumId w:val="3"/>
  </w:num>
  <w:num w:numId="7" w16cid:durableId="428160626">
    <w:abstractNumId w:val="0"/>
  </w:num>
  <w:num w:numId="8" w16cid:durableId="761492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23AFA"/>
    <w:rsid w:val="00025B51"/>
    <w:rsid w:val="00026AA8"/>
    <w:rsid w:val="0003293A"/>
    <w:rsid w:val="000762D7"/>
    <w:rsid w:val="00092433"/>
    <w:rsid w:val="000C7E76"/>
    <w:rsid w:val="000D68BE"/>
    <w:rsid w:val="000E4E89"/>
    <w:rsid w:val="000E7A1B"/>
    <w:rsid w:val="00116AAF"/>
    <w:rsid w:val="00133D0C"/>
    <w:rsid w:val="00135CB7"/>
    <w:rsid w:val="00157B00"/>
    <w:rsid w:val="001965F5"/>
    <w:rsid w:val="001B13F3"/>
    <w:rsid w:val="001E00CF"/>
    <w:rsid w:val="001E05C3"/>
    <w:rsid w:val="001E1ABD"/>
    <w:rsid w:val="001E2496"/>
    <w:rsid w:val="001E261D"/>
    <w:rsid w:val="001E6F0E"/>
    <w:rsid w:val="0021193A"/>
    <w:rsid w:val="002127DD"/>
    <w:rsid w:val="0022153E"/>
    <w:rsid w:val="00240489"/>
    <w:rsid w:val="0024567C"/>
    <w:rsid w:val="00261A20"/>
    <w:rsid w:val="00262444"/>
    <w:rsid w:val="0026433D"/>
    <w:rsid w:val="00274F37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0038"/>
    <w:rsid w:val="00325101"/>
    <w:rsid w:val="003365A1"/>
    <w:rsid w:val="00340C99"/>
    <w:rsid w:val="00341186"/>
    <w:rsid w:val="0036284E"/>
    <w:rsid w:val="003802C2"/>
    <w:rsid w:val="00383B35"/>
    <w:rsid w:val="003C64F2"/>
    <w:rsid w:val="003D228F"/>
    <w:rsid w:val="003D2290"/>
    <w:rsid w:val="003D3DFB"/>
    <w:rsid w:val="003D4FF0"/>
    <w:rsid w:val="003D5F09"/>
    <w:rsid w:val="00431E01"/>
    <w:rsid w:val="0043379B"/>
    <w:rsid w:val="00447F19"/>
    <w:rsid w:val="00450BE8"/>
    <w:rsid w:val="00452C0A"/>
    <w:rsid w:val="00467F23"/>
    <w:rsid w:val="004E1769"/>
    <w:rsid w:val="004E4B92"/>
    <w:rsid w:val="005019AC"/>
    <w:rsid w:val="00506329"/>
    <w:rsid w:val="005335EC"/>
    <w:rsid w:val="00565D17"/>
    <w:rsid w:val="005816C8"/>
    <w:rsid w:val="005829AD"/>
    <w:rsid w:val="005838B7"/>
    <w:rsid w:val="00583932"/>
    <w:rsid w:val="0058661A"/>
    <w:rsid w:val="005A2076"/>
    <w:rsid w:val="005B4A16"/>
    <w:rsid w:val="005F4C5D"/>
    <w:rsid w:val="005F4FFA"/>
    <w:rsid w:val="005F5D4C"/>
    <w:rsid w:val="0060459D"/>
    <w:rsid w:val="006153C1"/>
    <w:rsid w:val="00622B18"/>
    <w:rsid w:val="006364A1"/>
    <w:rsid w:val="00641A9D"/>
    <w:rsid w:val="006542BF"/>
    <w:rsid w:val="00683443"/>
    <w:rsid w:val="00691750"/>
    <w:rsid w:val="00695125"/>
    <w:rsid w:val="006C0A5A"/>
    <w:rsid w:val="006D7290"/>
    <w:rsid w:val="006D7457"/>
    <w:rsid w:val="006E3AD4"/>
    <w:rsid w:val="006F683A"/>
    <w:rsid w:val="007013CE"/>
    <w:rsid w:val="00704FC7"/>
    <w:rsid w:val="00716A8D"/>
    <w:rsid w:val="00721227"/>
    <w:rsid w:val="0072720D"/>
    <w:rsid w:val="00750EBD"/>
    <w:rsid w:val="00755C27"/>
    <w:rsid w:val="0076165D"/>
    <w:rsid w:val="00767714"/>
    <w:rsid w:val="0077212C"/>
    <w:rsid w:val="00780374"/>
    <w:rsid w:val="00783C47"/>
    <w:rsid w:val="007A5837"/>
    <w:rsid w:val="007B5F82"/>
    <w:rsid w:val="007C1E80"/>
    <w:rsid w:val="007C59F6"/>
    <w:rsid w:val="007C6CC9"/>
    <w:rsid w:val="007D23A0"/>
    <w:rsid w:val="007D266C"/>
    <w:rsid w:val="007D323C"/>
    <w:rsid w:val="007F0FA4"/>
    <w:rsid w:val="00824F29"/>
    <w:rsid w:val="00844CFC"/>
    <w:rsid w:val="008516D7"/>
    <w:rsid w:val="00873A04"/>
    <w:rsid w:val="00877614"/>
    <w:rsid w:val="008B58A5"/>
    <w:rsid w:val="008B69C9"/>
    <w:rsid w:val="008C1BC1"/>
    <w:rsid w:val="008D0477"/>
    <w:rsid w:val="008D1A0E"/>
    <w:rsid w:val="008D6C74"/>
    <w:rsid w:val="008E41DD"/>
    <w:rsid w:val="008E692F"/>
    <w:rsid w:val="008F5307"/>
    <w:rsid w:val="008F53F2"/>
    <w:rsid w:val="00902A5B"/>
    <w:rsid w:val="0090663C"/>
    <w:rsid w:val="009135EC"/>
    <w:rsid w:val="00941494"/>
    <w:rsid w:val="0094179C"/>
    <w:rsid w:val="00942371"/>
    <w:rsid w:val="00942ECF"/>
    <w:rsid w:val="009470F7"/>
    <w:rsid w:val="00951F49"/>
    <w:rsid w:val="0097080B"/>
    <w:rsid w:val="009746FE"/>
    <w:rsid w:val="00982413"/>
    <w:rsid w:val="00985D80"/>
    <w:rsid w:val="00991572"/>
    <w:rsid w:val="009A3B5B"/>
    <w:rsid w:val="009B2E5A"/>
    <w:rsid w:val="00A21AD4"/>
    <w:rsid w:val="00A228D5"/>
    <w:rsid w:val="00A25E0F"/>
    <w:rsid w:val="00A349EC"/>
    <w:rsid w:val="00A36151"/>
    <w:rsid w:val="00A43920"/>
    <w:rsid w:val="00A50A54"/>
    <w:rsid w:val="00A705B1"/>
    <w:rsid w:val="00A8077D"/>
    <w:rsid w:val="00AA7EB3"/>
    <w:rsid w:val="00AC5026"/>
    <w:rsid w:val="00AD37DE"/>
    <w:rsid w:val="00AD66B2"/>
    <w:rsid w:val="00B02760"/>
    <w:rsid w:val="00B16E0D"/>
    <w:rsid w:val="00B225A5"/>
    <w:rsid w:val="00B239F4"/>
    <w:rsid w:val="00B31530"/>
    <w:rsid w:val="00B42B68"/>
    <w:rsid w:val="00B462E7"/>
    <w:rsid w:val="00B63699"/>
    <w:rsid w:val="00B82AE4"/>
    <w:rsid w:val="00B861F2"/>
    <w:rsid w:val="00B86697"/>
    <w:rsid w:val="00B96E0D"/>
    <w:rsid w:val="00BA5283"/>
    <w:rsid w:val="00BB4701"/>
    <w:rsid w:val="00BC2AC1"/>
    <w:rsid w:val="00C0189D"/>
    <w:rsid w:val="00C04E06"/>
    <w:rsid w:val="00C054B1"/>
    <w:rsid w:val="00C22B71"/>
    <w:rsid w:val="00C31B26"/>
    <w:rsid w:val="00C33042"/>
    <w:rsid w:val="00C4540D"/>
    <w:rsid w:val="00C65CCF"/>
    <w:rsid w:val="00C663FE"/>
    <w:rsid w:val="00C70710"/>
    <w:rsid w:val="00C848D6"/>
    <w:rsid w:val="00C85121"/>
    <w:rsid w:val="00CA4461"/>
    <w:rsid w:val="00CC52F1"/>
    <w:rsid w:val="00CD39F7"/>
    <w:rsid w:val="00CE471B"/>
    <w:rsid w:val="00CE549F"/>
    <w:rsid w:val="00CF00E8"/>
    <w:rsid w:val="00CF0452"/>
    <w:rsid w:val="00CF58BA"/>
    <w:rsid w:val="00CF63EB"/>
    <w:rsid w:val="00CF68CD"/>
    <w:rsid w:val="00D05637"/>
    <w:rsid w:val="00D14595"/>
    <w:rsid w:val="00D172E1"/>
    <w:rsid w:val="00D311B2"/>
    <w:rsid w:val="00D50B8D"/>
    <w:rsid w:val="00D517C6"/>
    <w:rsid w:val="00D61D1C"/>
    <w:rsid w:val="00D771E9"/>
    <w:rsid w:val="00DB428B"/>
    <w:rsid w:val="00DB475B"/>
    <w:rsid w:val="00DD1F43"/>
    <w:rsid w:val="00DE6F7C"/>
    <w:rsid w:val="00E05289"/>
    <w:rsid w:val="00E2202B"/>
    <w:rsid w:val="00E2643E"/>
    <w:rsid w:val="00E4044B"/>
    <w:rsid w:val="00E43510"/>
    <w:rsid w:val="00E546F8"/>
    <w:rsid w:val="00E55030"/>
    <w:rsid w:val="00E72992"/>
    <w:rsid w:val="00E93B4D"/>
    <w:rsid w:val="00EA3614"/>
    <w:rsid w:val="00EA61E6"/>
    <w:rsid w:val="00EB0BEF"/>
    <w:rsid w:val="00EB6C56"/>
    <w:rsid w:val="00ED186D"/>
    <w:rsid w:val="00EE083F"/>
    <w:rsid w:val="00EF607D"/>
    <w:rsid w:val="00F06A94"/>
    <w:rsid w:val="00F07389"/>
    <w:rsid w:val="00F15F87"/>
    <w:rsid w:val="00F23609"/>
    <w:rsid w:val="00F244C7"/>
    <w:rsid w:val="00F25044"/>
    <w:rsid w:val="00F50CE7"/>
    <w:rsid w:val="00F5681A"/>
    <w:rsid w:val="00F56A62"/>
    <w:rsid w:val="00F64833"/>
    <w:rsid w:val="00F67E17"/>
    <w:rsid w:val="00F70634"/>
    <w:rsid w:val="00FB33A6"/>
    <w:rsid w:val="00FE4BC3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D44B75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emf"/><Relationship Id="rId13" Type="http://schemas.openxmlformats.org/officeDocument/2006/relationships/image" Target="media/image14.emf"/><Relationship Id="rId18" Type="http://schemas.openxmlformats.org/officeDocument/2006/relationships/image" Target="media/image19.emf"/><Relationship Id="rId3" Type="http://schemas.openxmlformats.org/officeDocument/2006/relationships/image" Target="media/image4.emf"/><Relationship Id="rId21" Type="http://schemas.openxmlformats.org/officeDocument/2006/relationships/image" Target="media/image22.emf"/><Relationship Id="rId7" Type="http://schemas.openxmlformats.org/officeDocument/2006/relationships/image" Target="media/image8.emf"/><Relationship Id="rId12" Type="http://schemas.openxmlformats.org/officeDocument/2006/relationships/image" Target="media/image13.emf"/><Relationship Id="rId17" Type="http://schemas.openxmlformats.org/officeDocument/2006/relationships/image" Target="media/image18.emf"/><Relationship Id="rId25" Type="http://schemas.openxmlformats.org/officeDocument/2006/relationships/image" Target="media/image26.emf"/><Relationship Id="rId2" Type="http://schemas.openxmlformats.org/officeDocument/2006/relationships/image" Target="media/image3.emf"/><Relationship Id="rId16" Type="http://schemas.openxmlformats.org/officeDocument/2006/relationships/image" Target="media/image17.emf"/><Relationship Id="rId20" Type="http://schemas.openxmlformats.org/officeDocument/2006/relationships/image" Target="media/image21.emf"/><Relationship Id="rId1" Type="http://schemas.openxmlformats.org/officeDocument/2006/relationships/image" Target="media/image2.emf"/><Relationship Id="rId6" Type="http://schemas.openxmlformats.org/officeDocument/2006/relationships/image" Target="media/image7.emf"/><Relationship Id="rId11" Type="http://schemas.openxmlformats.org/officeDocument/2006/relationships/image" Target="media/image12.emf"/><Relationship Id="rId24" Type="http://schemas.openxmlformats.org/officeDocument/2006/relationships/image" Target="media/image25.emf"/><Relationship Id="rId5" Type="http://schemas.openxmlformats.org/officeDocument/2006/relationships/image" Target="media/image6.emf"/><Relationship Id="rId15" Type="http://schemas.openxmlformats.org/officeDocument/2006/relationships/image" Target="media/image16.emf"/><Relationship Id="rId23" Type="http://schemas.openxmlformats.org/officeDocument/2006/relationships/image" Target="media/image24.emf"/><Relationship Id="rId10" Type="http://schemas.openxmlformats.org/officeDocument/2006/relationships/image" Target="media/image11.emf"/><Relationship Id="rId19" Type="http://schemas.openxmlformats.org/officeDocument/2006/relationships/image" Target="media/image20.emf"/><Relationship Id="rId4" Type="http://schemas.openxmlformats.org/officeDocument/2006/relationships/image" Target="media/image5.emf"/><Relationship Id="rId9" Type="http://schemas.openxmlformats.org/officeDocument/2006/relationships/image" Target="media/image10.emf"/><Relationship Id="rId14" Type="http://schemas.openxmlformats.org/officeDocument/2006/relationships/image" Target="media/image15.emf"/><Relationship Id="rId22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26" Type="http://schemas.openxmlformats.org/officeDocument/2006/relationships/image" Target="media/image26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27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5A2076"/>
    <w:rsid w:val="00824F29"/>
    <w:rsid w:val="0091221D"/>
    <w:rsid w:val="00946ECC"/>
    <w:rsid w:val="00C11E8A"/>
    <w:rsid w:val="00E363AA"/>
    <w:rsid w:val="00F359CB"/>
    <w:rsid w:val="00F64833"/>
    <w:rsid w:val="00F6730C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7713D-3C2C-4D9D-814A-422B83661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Billen, Stefan</cp:lastModifiedBy>
  <cp:revision>20</cp:revision>
  <cp:lastPrinted>2020-09-12T12:49:00Z</cp:lastPrinted>
  <dcterms:created xsi:type="dcterms:W3CDTF">2021-07-14T12:55:00Z</dcterms:created>
  <dcterms:modified xsi:type="dcterms:W3CDTF">2026-08-18T11:13:00Z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2026-07-20T08:38:25Z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e104725e-eb66-476c-b9f0-91cec9ed5f5d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