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5EDDF" w14:textId="77777777" w:rsidR="00296E2C" w:rsidRPr="00296E2C" w:rsidRDefault="00296E2C" w:rsidP="00296E2C"/>
    <w:p w14:paraId="34933A69" w14:textId="77777777" w:rsidR="00296E2C" w:rsidRDefault="00452C0A" w:rsidP="00296E2C">
      <w:r w:rsidRPr="00D61D1C">
        <w:rPr>
          <w:noProof/>
          <w:szCs w:val="18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196A8C" wp14:editId="4019604A">
                <wp:simplePos x="0" y="0"/>
                <wp:positionH relativeFrom="margin">
                  <wp:posOffset>3577217</wp:posOffset>
                </wp:positionH>
                <wp:positionV relativeFrom="paragraph">
                  <wp:posOffset>26747</wp:posOffset>
                </wp:positionV>
                <wp:extent cx="2596334" cy="2528451"/>
                <wp:effectExtent l="0" t="19050" r="13970" b="5715"/>
                <wp:wrapNone/>
                <wp:docPr id="55" name="El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9692">
                          <a:off x="0" y="0"/>
                          <a:ext cx="2596334" cy="2528451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523BE9" w14:textId="77777777" w:rsidR="00D61D1C" w:rsidRPr="0076165D" w:rsidRDefault="00D61D1C" w:rsidP="00D61D1C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76165D">
                              <w:rPr>
                                <w:b/>
                                <w:sz w:val="56"/>
                                <w:szCs w:val="56"/>
                              </w:rPr>
                              <w:t>Wochenhit</w:t>
                            </w:r>
                          </w:p>
                          <w:p w14:paraId="49D1113E" w14:textId="799FFB99" w:rsidR="00B225A5" w:rsidRPr="007E2380" w:rsidRDefault="007A1886" w:rsidP="00D61D1C">
                            <w:pPr>
                              <w:pStyle w:val="05Klein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  <w:r w:rsidR="008E41DD" w:rsidRPr="007E2380">
                              <w:rPr>
                                <w:b/>
                                <w:sz w:val="24"/>
                              </w:rPr>
                              <w:t>.</w:t>
                            </w:r>
                            <w:r w:rsidR="006B267D" w:rsidRPr="007E2380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CF68CD" w:rsidRPr="007E2380">
                              <w:rPr>
                                <w:b/>
                                <w:sz w:val="24"/>
                              </w:rPr>
                              <w:t>–</w:t>
                            </w:r>
                            <w:r w:rsidR="00E9676D">
                              <w:rPr>
                                <w:b/>
                                <w:sz w:val="24"/>
                              </w:rPr>
                              <w:t xml:space="preserve"> 1</w:t>
                            </w: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 w:rsidR="008E41DD" w:rsidRPr="007E2380">
                              <w:rPr>
                                <w:b/>
                                <w:sz w:val="24"/>
                              </w:rPr>
                              <w:t xml:space="preserve">. </w:t>
                            </w:r>
                            <w:r w:rsidR="00B225A5" w:rsidRPr="007E2380">
                              <w:rPr>
                                <w:b/>
                                <w:sz w:val="24"/>
                              </w:rPr>
                              <w:t>September</w:t>
                            </w:r>
                          </w:p>
                          <w:p w14:paraId="748F48D1" w14:textId="29713DE0" w:rsidR="00D61D1C" w:rsidRPr="007E2380" w:rsidRDefault="00E9676D" w:rsidP="00D61D1C">
                            <w:pPr>
                              <w:pStyle w:val="05Klein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202</w:t>
                            </w:r>
                            <w:r w:rsidR="007A1886">
                              <w:rPr>
                                <w:b/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6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196A8C" id="Ellipse 55" o:spid="_x0000_s1026" style="position:absolute;margin-left:281.65pt;margin-top:2.1pt;width:204.45pt;height:199.1pt;rotation:-1114448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" fillcolor="#ffdd89 [1303]" stroked="f" strokeweight="1pt">
                <v:stroke joinstyle="miter"/>
                <v:textbox inset="0,0,0,0">
                  <w:txbxContent>
                    <w:p w14:paraId="0C523BE9" w14:textId="77777777" w:rsidR="00D61D1C" w:rsidRPr="0076165D" w:rsidRDefault="00D61D1C" w:rsidP="00D61D1C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76165D">
                        <w:rPr>
                          <w:b/>
                          <w:sz w:val="56"/>
                          <w:szCs w:val="56"/>
                        </w:rPr>
                        <w:t>Wochenhit</w:t>
                      </w:r>
                    </w:p>
                    <w:p w14:paraId="49D1113E" w14:textId="799FFB99" w:rsidR="00B225A5" w:rsidRPr="007E2380" w:rsidRDefault="007A1886" w:rsidP="00D61D1C">
                      <w:pPr>
                        <w:pStyle w:val="05Klein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7</w:t>
                      </w:r>
                      <w:r w:rsidR="008E41DD" w:rsidRPr="007E2380">
                        <w:rPr>
                          <w:b/>
                          <w:sz w:val="24"/>
                        </w:rPr>
                        <w:t>.</w:t>
                      </w:r>
                      <w:r w:rsidR="006B267D" w:rsidRPr="007E2380">
                        <w:rPr>
                          <w:b/>
                          <w:sz w:val="24"/>
                        </w:rPr>
                        <w:t xml:space="preserve"> </w:t>
                      </w:r>
                      <w:r w:rsidR="00CF68CD" w:rsidRPr="007E2380">
                        <w:rPr>
                          <w:b/>
                          <w:sz w:val="24"/>
                        </w:rPr>
                        <w:t>–</w:t>
                      </w:r>
                      <w:r w:rsidR="00E9676D">
                        <w:rPr>
                          <w:b/>
                          <w:sz w:val="24"/>
                        </w:rPr>
                        <w:t xml:space="preserve"> 1</w:t>
                      </w:r>
                      <w:r>
                        <w:rPr>
                          <w:b/>
                          <w:sz w:val="24"/>
                        </w:rPr>
                        <w:t>3</w:t>
                      </w:r>
                      <w:r w:rsidR="008E41DD" w:rsidRPr="007E2380">
                        <w:rPr>
                          <w:b/>
                          <w:sz w:val="24"/>
                        </w:rPr>
                        <w:t xml:space="preserve">. </w:t>
                      </w:r>
                      <w:r w:rsidR="00B225A5" w:rsidRPr="007E2380">
                        <w:rPr>
                          <w:b/>
                          <w:sz w:val="24"/>
                        </w:rPr>
                        <w:t>September</w:t>
                      </w:r>
                    </w:p>
                    <w:p w14:paraId="748F48D1" w14:textId="29713DE0" w:rsidR="00D61D1C" w:rsidRPr="007E2380" w:rsidRDefault="00E9676D" w:rsidP="00D61D1C">
                      <w:pPr>
                        <w:pStyle w:val="05Klein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202</w:t>
                      </w:r>
                      <w:r w:rsidR="007A1886">
                        <w:rPr>
                          <w:b/>
                          <w:sz w:val="24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0F34A30B" w14:textId="77777777" w:rsidR="00A21AD4" w:rsidRPr="00296E2C" w:rsidRDefault="00A21AD4" w:rsidP="00296E2C"/>
    <w:p w14:paraId="715F88C0" w14:textId="77777777" w:rsidR="00A36151" w:rsidRPr="00A36151" w:rsidRDefault="00A36151" w:rsidP="00A36151">
      <w:pPr>
        <w:jc w:val="center"/>
        <w:rPr>
          <w:b/>
          <w:color w:val="008CC8"/>
          <w:sz w:val="18"/>
          <w:szCs w:val="18"/>
        </w:rPr>
      </w:pPr>
    </w:p>
    <w:p w14:paraId="790E30F2" w14:textId="77777777" w:rsidR="00262444" w:rsidRDefault="00262444" w:rsidP="00A36151">
      <w:pPr>
        <w:jc w:val="center"/>
        <w:rPr>
          <w:b/>
          <w:color w:val="008CC8"/>
          <w:sz w:val="18"/>
          <w:szCs w:val="18"/>
        </w:rPr>
      </w:pPr>
    </w:p>
    <w:p w14:paraId="3078B63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1F3310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9AC933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C995FC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2FB4BB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D94E58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436466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137DFD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7942A8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A315A7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2672DDE" w14:textId="77777777" w:rsidR="00D61D1C" w:rsidRDefault="00B63699" w:rsidP="00B63699">
      <w:pPr>
        <w:tabs>
          <w:tab w:val="left" w:pos="1830"/>
        </w:tabs>
        <w:rPr>
          <w:b/>
          <w:color w:val="008CC8"/>
          <w:sz w:val="18"/>
          <w:szCs w:val="18"/>
        </w:rPr>
      </w:pPr>
      <w:r>
        <w:rPr>
          <w:b/>
          <w:color w:val="008CC8"/>
          <w:sz w:val="18"/>
          <w:szCs w:val="18"/>
        </w:rPr>
        <w:tab/>
      </w:r>
    </w:p>
    <w:p w14:paraId="6B57537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029264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5AEB1B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9E36761" w14:textId="77777777" w:rsidR="00D61D1C" w:rsidRDefault="00452C0A" w:rsidP="00A36151">
      <w:pPr>
        <w:jc w:val="center"/>
        <w:rPr>
          <w:b/>
          <w:color w:val="008CC8"/>
          <w:sz w:val="18"/>
          <w:szCs w:val="18"/>
        </w:rPr>
      </w:pPr>
      <w:r w:rsidRPr="00D61D1C">
        <w:rPr>
          <w:rFonts w:ascii="Frutiger LT 55 Roman" w:hAnsi="Frutiger LT 55 Roman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8FD226" wp14:editId="307DB86C">
                <wp:simplePos x="0" y="0"/>
                <wp:positionH relativeFrom="margin">
                  <wp:align>left</wp:align>
                </wp:positionH>
                <wp:positionV relativeFrom="margin">
                  <wp:posOffset>2708275</wp:posOffset>
                </wp:positionV>
                <wp:extent cx="6029325" cy="5191125"/>
                <wp:effectExtent l="0" t="0" r="9525" b="9525"/>
                <wp:wrapNone/>
                <wp:docPr id="54" name="Textfeld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519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74F05C" w14:textId="77777777" w:rsidR="002275A1" w:rsidRPr="004A0C16" w:rsidRDefault="002275A1" w:rsidP="002275A1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0835C34E" w14:textId="77777777" w:rsidR="002275A1" w:rsidRPr="004A0C16" w:rsidRDefault="002275A1" w:rsidP="002275A1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  <w:r w:rsidRPr="004A0C16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  <w:t>***</w:t>
                            </w:r>
                          </w:p>
                          <w:p w14:paraId="6F18B637" w14:textId="77777777" w:rsidR="006B2FA4" w:rsidRDefault="006B2FA4" w:rsidP="001444E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Rinds-</w:t>
                            </w:r>
                            <w:r w:rsidR="001444ED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Kutteln </w:t>
                            </w: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"Tessiner Art "</w:t>
                            </w:r>
                          </w:p>
                          <w:p w14:paraId="1FE81BB3" w14:textId="6EB6B651" w:rsidR="001444ED" w:rsidRDefault="001444ED" w:rsidP="001444E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an Tomatensauce</w:t>
                            </w:r>
                            <w:r w:rsidR="006B2FA4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und Sbrinz überbacken</w:t>
                            </w:r>
                          </w:p>
                          <w:p w14:paraId="649D46C2" w14:textId="727D2201" w:rsidR="001444ED" w:rsidRDefault="001444ED" w:rsidP="006B2FA4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serviert mit Salzkartoffeln</w:t>
                            </w:r>
                          </w:p>
                          <w:p w14:paraId="1200F8B9" w14:textId="77777777" w:rsidR="002275A1" w:rsidRPr="004A0C16" w:rsidRDefault="002275A1" w:rsidP="002275A1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4A528BCD" w14:textId="77777777" w:rsidR="002275A1" w:rsidRPr="004A0C16" w:rsidRDefault="002275A1" w:rsidP="002275A1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4A0C16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***</w:t>
                            </w:r>
                          </w:p>
                          <w:p w14:paraId="5BCA12F5" w14:textId="67204EC5" w:rsidR="002275A1" w:rsidRPr="004A0C16" w:rsidRDefault="002275A1" w:rsidP="002275A1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</w:pPr>
                            <w:r w:rsidRPr="004A0C16"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  <w:t>CHF 1</w:t>
                            </w:r>
                            <w:r w:rsidR="00E44722"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  <w:t>8</w:t>
                            </w:r>
                            <w:r w:rsidRPr="004A0C16"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  <w:t>.</w:t>
                            </w:r>
                            <w:r w:rsidR="001444ED"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  <w:t>5</w:t>
                            </w:r>
                            <w:r w:rsidRPr="004A0C16">
                              <w:rPr>
                                <w:rFonts w:cs="Arial"/>
                                <w:b/>
                                <w:sz w:val="48"/>
                                <w:szCs w:val="44"/>
                              </w:rPr>
                              <w:t>0</w:t>
                            </w:r>
                          </w:p>
                          <w:p w14:paraId="724638E3" w14:textId="77777777" w:rsidR="002275A1" w:rsidRPr="004A0C16" w:rsidRDefault="002275A1" w:rsidP="002275A1">
                            <w:pPr>
                              <w:tabs>
                                <w:tab w:val="left" w:pos="3544"/>
                              </w:tabs>
                              <w:spacing w:after="40"/>
                              <w:rPr>
                                <w:rFonts w:cs="Arial"/>
                                <w:i/>
                              </w:rPr>
                            </w:pPr>
                          </w:p>
                          <w:p w14:paraId="41190300" w14:textId="77777777" w:rsidR="008E41DD" w:rsidRPr="004A0C16" w:rsidRDefault="008E41DD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7794E5E5" w14:textId="77777777" w:rsidR="008E41DD" w:rsidRPr="004A0C16" w:rsidRDefault="008F568C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4A0C16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k</w:t>
                            </w:r>
                            <w:r w:rsidR="00CD7F15" w:rsidRPr="004A0C16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leine Portion</w:t>
                            </w:r>
                          </w:p>
                          <w:p w14:paraId="26448CA9" w14:textId="6587800D" w:rsidR="00CD7F15" w:rsidRPr="004A0C16" w:rsidRDefault="00CD7F15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4A0C16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CHF</w:t>
                            </w:r>
                            <w:r w:rsidR="002275A1" w:rsidRPr="004A0C16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 xml:space="preserve"> 1</w:t>
                            </w:r>
                            <w:r w:rsidR="00E44722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  <w:r w:rsidR="002275A1" w:rsidRPr="004A0C16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.</w:t>
                            </w:r>
                            <w:r w:rsidR="006B060A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50</w:t>
                            </w:r>
                          </w:p>
                          <w:p w14:paraId="2ED4FCA6" w14:textId="77777777" w:rsidR="00D61D1C" w:rsidRPr="00DD6F97" w:rsidRDefault="00D61D1C" w:rsidP="00D61D1C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BED2A32" w14:textId="77777777" w:rsidR="00D61D1C" w:rsidRPr="00DD6F97" w:rsidRDefault="00D61D1C" w:rsidP="00D61D1C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8FD226" id="_x0000_t202" coordsize="21600,21600" o:spt="202" path="m,l,21600r21600,l21600,xe">
                <v:stroke joinstyle="miter"/>
                <v:path gradientshapeok="t" o:connecttype="rect"/>
              </v:shapetype>
              <v:shape id="Textfeld 54" o:spid="_x0000_s1027" type="#_x0000_t202" style="position:absolute;left:0;text-align:left;margin-left:0;margin-top:213.25pt;width:474.75pt;height:40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" stroked="f">
                <v:textbox>
                  <w:txbxContent>
                    <w:p w14:paraId="1374F05C" w14:textId="77777777" w:rsidR="002275A1" w:rsidRPr="004A0C16" w:rsidRDefault="002275A1" w:rsidP="002275A1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</w:p>
                    <w:p w14:paraId="0835C34E" w14:textId="77777777" w:rsidR="002275A1" w:rsidRPr="004A0C16" w:rsidRDefault="002275A1" w:rsidP="002275A1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  <w:r w:rsidRPr="004A0C16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  <w:t>***</w:t>
                      </w:r>
                    </w:p>
                    <w:p w14:paraId="6F18B637" w14:textId="77777777" w:rsidR="006B2FA4" w:rsidRDefault="006B2FA4" w:rsidP="001444E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Rinds-</w:t>
                      </w:r>
                      <w:r w:rsidR="001444ED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Kutteln </w:t>
                      </w: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"Tessiner Art "</w:t>
                      </w:r>
                    </w:p>
                    <w:p w14:paraId="1FE81BB3" w14:textId="6EB6B651" w:rsidR="001444ED" w:rsidRDefault="001444ED" w:rsidP="001444E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an Tomatensauce</w:t>
                      </w:r>
                      <w:r w:rsidR="006B2FA4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und Sbrinz überbacken</w:t>
                      </w:r>
                    </w:p>
                    <w:p w14:paraId="649D46C2" w14:textId="727D2201" w:rsidR="001444ED" w:rsidRDefault="001444ED" w:rsidP="006B2FA4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>serviert mit Salzkartoffeln</w:t>
                      </w:r>
                    </w:p>
                    <w:p w14:paraId="1200F8B9" w14:textId="77777777" w:rsidR="002275A1" w:rsidRPr="004A0C16" w:rsidRDefault="002275A1" w:rsidP="002275A1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4A528BCD" w14:textId="77777777" w:rsidR="002275A1" w:rsidRPr="004A0C16" w:rsidRDefault="002275A1" w:rsidP="002275A1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4A0C16">
                        <w:rPr>
                          <w:rFonts w:cs="Arial"/>
                          <w:b/>
                          <w:sz w:val="44"/>
                          <w:szCs w:val="44"/>
                        </w:rPr>
                        <w:t>***</w:t>
                      </w:r>
                    </w:p>
                    <w:p w14:paraId="5BCA12F5" w14:textId="67204EC5" w:rsidR="002275A1" w:rsidRPr="004A0C16" w:rsidRDefault="002275A1" w:rsidP="002275A1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8"/>
                          <w:szCs w:val="44"/>
                        </w:rPr>
                      </w:pPr>
                      <w:r w:rsidRPr="004A0C16">
                        <w:rPr>
                          <w:rFonts w:cs="Arial"/>
                          <w:b/>
                          <w:sz w:val="48"/>
                          <w:szCs w:val="44"/>
                        </w:rPr>
                        <w:t>CHF 1</w:t>
                      </w:r>
                      <w:r w:rsidR="00E44722">
                        <w:rPr>
                          <w:rFonts w:cs="Arial"/>
                          <w:b/>
                          <w:sz w:val="48"/>
                          <w:szCs w:val="44"/>
                        </w:rPr>
                        <w:t>8</w:t>
                      </w:r>
                      <w:r w:rsidRPr="004A0C16">
                        <w:rPr>
                          <w:rFonts w:cs="Arial"/>
                          <w:b/>
                          <w:sz w:val="48"/>
                          <w:szCs w:val="44"/>
                        </w:rPr>
                        <w:t>.</w:t>
                      </w:r>
                      <w:r w:rsidR="001444ED">
                        <w:rPr>
                          <w:rFonts w:cs="Arial"/>
                          <w:b/>
                          <w:sz w:val="48"/>
                          <w:szCs w:val="44"/>
                        </w:rPr>
                        <w:t>5</w:t>
                      </w:r>
                      <w:r w:rsidRPr="004A0C16">
                        <w:rPr>
                          <w:rFonts w:cs="Arial"/>
                          <w:b/>
                          <w:sz w:val="48"/>
                          <w:szCs w:val="44"/>
                        </w:rPr>
                        <w:t>0</w:t>
                      </w:r>
                    </w:p>
                    <w:p w14:paraId="724638E3" w14:textId="77777777" w:rsidR="002275A1" w:rsidRPr="004A0C16" w:rsidRDefault="002275A1" w:rsidP="002275A1">
                      <w:pPr>
                        <w:tabs>
                          <w:tab w:val="left" w:pos="3544"/>
                        </w:tabs>
                        <w:spacing w:after="40"/>
                        <w:rPr>
                          <w:rFonts w:cs="Arial"/>
                          <w:i/>
                        </w:rPr>
                      </w:pPr>
                    </w:p>
                    <w:p w14:paraId="41190300" w14:textId="77777777" w:rsidR="008E41DD" w:rsidRPr="004A0C16" w:rsidRDefault="008E41DD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7794E5E5" w14:textId="77777777" w:rsidR="008E41DD" w:rsidRPr="004A0C16" w:rsidRDefault="008F568C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  <w:r w:rsidRPr="004A0C16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k</w:t>
                      </w:r>
                      <w:r w:rsidR="00CD7F15" w:rsidRPr="004A0C16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leine Portion</w:t>
                      </w:r>
                    </w:p>
                    <w:p w14:paraId="26448CA9" w14:textId="6587800D" w:rsidR="00CD7F15" w:rsidRPr="004A0C16" w:rsidRDefault="00CD7F15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  <w:r w:rsidRPr="004A0C16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CHF</w:t>
                      </w:r>
                      <w:r w:rsidR="002275A1" w:rsidRPr="004A0C16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 xml:space="preserve"> 1</w:t>
                      </w:r>
                      <w:r w:rsidR="00E44722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5</w:t>
                      </w:r>
                      <w:r w:rsidR="002275A1" w:rsidRPr="004A0C16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.</w:t>
                      </w:r>
                      <w:r w:rsidR="006B060A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50</w:t>
                      </w:r>
                    </w:p>
                    <w:p w14:paraId="2ED4FCA6" w14:textId="77777777" w:rsidR="00D61D1C" w:rsidRPr="00DD6F97" w:rsidRDefault="00D61D1C" w:rsidP="00D61D1C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  <w:p w14:paraId="3BED2A32" w14:textId="77777777" w:rsidR="00D61D1C" w:rsidRPr="00DD6F97" w:rsidRDefault="00D61D1C" w:rsidP="00D61D1C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401E82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833F9E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D08108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96EE88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EDC5D7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6F960F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8099DF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3FD524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84AA0A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201C9E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9AACB5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847226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BFF3E4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A041AF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A8BE11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346AA8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90A182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34E433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C75C97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DBF638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25AF95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71BF4F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6908AD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22AD99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0E9F88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AF127B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08E7AC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5097E4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83D92E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D38809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BAA7D0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68A0F7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97F1C7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C7501B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FCE96B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378421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78C704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1BD352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2AD0AA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37FBC8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6709FE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9B30304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387565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A092A8A" w14:textId="77777777" w:rsidR="00296E2C" w:rsidRPr="00B63699" w:rsidRDefault="00941494" w:rsidP="00A36151">
      <w:pPr>
        <w:jc w:val="center"/>
        <w:rPr>
          <w:rFonts w:ascii="Symbol" w:hAnsi="Symbol"/>
          <w:b/>
          <w:color w:val="008CC8"/>
          <w:sz w:val="18"/>
          <w:szCs w:val="18"/>
        </w:rPr>
      </w:pPr>
      <w:r w:rsidRPr="00B63699">
        <w:rPr>
          <w:b/>
          <w:color w:val="008CC8"/>
          <w:sz w:val="18"/>
          <w:szCs w:val="18"/>
        </w:rPr>
        <w:t xml:space="preserve">Hinweis für </w:t>
      </w:r>
      <w:r w:rsidRPr="00B63699">
        <w:rPr>
          <w:rFonts w:cs="Arial"/>
          <w:b/>
          <w:color w:val="008CC8"/>
          <w:sz w:val="18"/>
          <w:szCs w:val="18"/>
        </w:rPr>
        <w:t>Allergiker:  Bitte melden Sie eine Lebensmittelunverträglic</w:t>
      </w:r>
      <w:r w:rsidR="0072720D" w:rsidRPr="00B63699">
        <w:rPr>
          <w:rFonts w:cs="Arial"/>
          <w:b/>
          <w:color w:val="008CC8"/>
          <w:sz w:val="18"/>
          <w:szCs w:val="18"/>
        </w:rPr>
        <w:t>hkeit bei der Bestellung, danke!</w:t>
      </w:r>
    </w:p>
    <w:p w14:paraId="7CB1DA87" w14:textId="77777777" w:rsidR="007C1E80" w:rsidRDefault="007C1E80" w:rsidP="00F56A62">
      <w:pPr>
        <w:rPr>
          <w:rFonts w:cs="Arial"/>
          <w:b/>
          <w:sz w:val="20"/>
          <w:szCs w:val="20"/>
          <w:lang w:eastAsia="de-CH"/>
        </w:rPr>
      </w:pPr>
    </w:p>
    <w:sectPr w:rsidR="007C1E80" w:rsidSect="009414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FA46A" w14:textId="77777777" w:rsidR="005913E2" w:rsidRDefault="005913E2" w:rsidP="00C054B1">
      <w:r>
        <w:separator/>
      </w:r>
    </w:p>
  </w:endnote>
  <w:endnote w:type="continuationSeparator" w:id="0">
    <w:p w14:paraId="703433CE" w14:textId="77777777" w:rsidR="005913E2" w:rsidRDefault="005913E2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B61E7" w14:textId="77777777" w:rsidR="00E44722" w:rsidRDefault="00E4472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B536" w14:textId="77777777" w:rsidR="00E44722" w:rsidRDefault="00E4472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1257DCCF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20811037" w14:textId="72E312B7" w:rsidR="00C33042" w:rsidRPr="00B63699" w:rsidRDefault="00E44722" w:rsidP="00E44722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E44722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das Fleisch so wie die Brot- und Backwaren nicht aus Schweizer Produktion stammen,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E44722">
                <w:rPr>
                  <w:rFonts w:cs="Arial"/>
                  <w:color w:val="008CC8"/>
                  <w:sz w:val="16"/>
                  <w:szCs w:val="16"/>
                </w:rPr>
                <w:t xml:space="preserve">werden diese Produkte mit dem Herkunftsland versehen.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E44722">
                <w:rPr>
                  <w:rFonts w:cs="Arial"/>
                  <w:color w:val="008CC8"/>
                  <w:sz w:val="16"/>
                  <w:szCs w:val="16"/>
                </w:rPr>
                <w:t xml:space="preserve">«Im Ausland produziertes Fleisch» kann mit Hormonen und/oder nicht hormonellen Leistungsförderern, </w:t>
              </w:r>
              <w:r>
                <w:rPr>
                  <w:rFonts w:cs="Arial"/>
                  <w:color w:val="008CC8"/>
                  <w:sz w:val="16"/>
                  <w:szCs w:val="16"/>
                </w:rPr>
                <w:br/>
              </w:r>
              <w:r w:rsidRPr="00E44722">
                <w:rPr>
                  <w:rFonts w:cs="Arial"/>
                  <w:color w:val="008CC8"/>
                  <w:sz w:val="16"/>
                  <w:szCs w:val="16"/>
                </w:rPr>
                <w:t>wie Antibiotika, erzeugt worden sein. Diese Produkte versehen wir mit einem Punkt (°)</w:t>
              </w:r>
            </w:p>
          </w:tc>
        </w:sdtContent>
      </w:sdt>
    </w:tr>
  </w:tbl>
  <w:p w14:paraId="4FBEA7F9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1FC63" w14:textId="77777777" w:rsidR="005913E2" w:rsidRDefault="005913E2" w:rsidP="00C054B1">
      <w:r>
        <w:separator/>
      </w:r>
    </w:p>
  </w:footnote>
  <w:footnote w:type="continuationSeparator" w:id="0">
    <w:p w14:paraId="6BF63F94" w14:textId="77777777" w:rsidR="005913E2" w:rsidRDefault="005913E2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51055" w14:textId="77777777" w:rsidR="00E44722" w:rsidRDefault="00E4472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placeholder>
        <w:docPart w:val="1D2CA0565DAE4F51AE993A12A21EC786"/>
      </w:placeholder>
    </w:sdtPr>
    <w:sdtEndPr/>
    <w:sdtContent>
      <w:p w14:paraId="177CEC69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3D4263E7" wp14:editId="36FF5F2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7DF2F50B" wp14:editId="6CAFB3E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2B96CB4A" wp14:editId="5301AC46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023AE3D5" wp14:editId="2843132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3042C8E4" wp14:editId="0D2197C4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5CC7F1E0" wp14:editId="7D96F6A3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2380CA5F" wp14:editId="1EE05B6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2020584A" wp14:editId="13E7D3B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3FB2F717" wp14:editId="4FBE09B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48889670" wp14:editId="3B002D6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10DB1679" wp14:editId="3FF9E710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7122391C" wp14:editId="48F5E161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1BD429F8" wp14:editId="355ADFD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7A4B1A24" wp14:editId="2E36D6C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08D997BD" wp14:editId="1E9ED72C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4EB17E96" wp14:editId="0A5224E6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0C5E4E52" wp14:editId="18EF4D33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2F7153DA" wp14:editId="29AAA01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11CD9B82" wp14:editId="17D38054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27EECF8A" wp14:editId="0F9C9D61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064E4737" wp14:editId="040ECC92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46CAAA5F" wp14:editId="67F6D43A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0338AD7C" wp14:editId="30641D8D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0BCE8A36" wp14:editId="0D98F7E3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406A70C5" wp14:editId="4E74FCF9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placeholder>
        <w:docPart w:val="1D2CA0565DAE4F51AE993A12A21EC786"/>
      </w:placeholder>
    </w:sdtPr>
    <w:sdtEndPr/>
    <w:sdtContent>
      <w:p w14:paraId="6C66C2E1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7919BA44" wp14:editId="6B0BAC6D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39E2B6D4" wp14:editId="498CA5C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33C09710" wp14:editId="7E701D7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2E28856D" wp14:editId="63937CD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2C292092" wp14:editId="40D33A0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0267340F" wp14:editId="4C44D86C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082F9130" wp14:editId="23E1A2C6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222E5295" wp14:editId="6622F0F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658462CA" wp14:editId="22CEDEC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7544B095" wp14:editId="67374AD9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4F3F5773" wp14:editId="4C0AB0D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512F0EAE" wp14:editId="15531C9A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307D0F4C" wp14:editId="48C097CC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1F8C4800" wp14:editId="63B2E82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61807322" wp14:editId="17CDD930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4F11C740" wp14:editId="7815C0A8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758CE823" wp14:editId="39B27157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0DB2DC5E" wp14:editId="21BCB9BF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602EA5AF" wp14:editId="7897077B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550702E0" wp14:editId="09063BB2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4F2CD9DB" wp14:editId="06AE7743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6E21EA80" wp14:editId="262E344D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559934EE" wp14:editId="719068D2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4C1242BD" wp14:editId="73972FA3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0A0B7E66" wp14:editId="75FCBE08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7C1334D6" wp14:editId="07DEE05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5D65AE"/>
    <w:multiLevelType w:val="multilevel"/>
    <w:tmpl w:val="96E41D16"/>
    <w:numStyleLink w:val="BSBNummerierung"/>
  </w:abstractNum>
  <w:abstractNum w:abstractNumId="3" w15:restartNumberingAfterBreak="0">
    <w:nsid w:val="5D8219BF"/>
    <w:multiLevelType w:val="multilevel"/>
    <w:tmpl w:val="96E41D16"/>
    <w:numStyleLink w:val="BSBNummerierung"/>
  </w:abstractNum>
  <w:abstractNum w:abstractNumId="4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2082755146">
    <w:abstractNumId w:val="1"/>
  </w:num>
  <w:num w:numId="2" w16cid:durableId="7230211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2350391">
    <w:abstractNumId w:val="4"/>
  </w:num>
  <w:num w:numId="4" w16cid:durableId="20988677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1794694">
    <w:abstractNumId w:val="2"/>
  </w:num>
  <w:num w:numId="6" w16cid:durableId="1586963433">
    <w:abstractNumId w:val="3"/>
  </w:num>
  <w:num w:numId="7" w16cid:durableId="2081174091">
    <w:abstractNumId w:val="0"/>
  </w:num>
  <w:num w:numId="8" w16cid:durableId="1507551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139EA"/>
    <w:rsid w:val="00023AFA"/>
    <w:rsid w:val="00025B51"/>
    <w:rsid w:val="00026AA8"/>
    <w:rsid w:val="0003293A"/>
    <w:rsid w:val="00074552"/>
    <w:rsid w:val="00092433"/>
    <w:rsid w:val="000C7E76"/>
    <w:rsid w:val="000D68BE"/>
    <w:rsid w:val="000E7A1B"/>
    <w:rsid w:val="00114821"/>
    <w:rsid w:val="00116AAF"/>
    <w:rsid w:val="00133D0C"/>
    <w:rsid w:val="00135CB7"/>
    <w:rsid w:val="001444ED"/>
    <w:rsid w:val="00157B00"/>
    <w:rsid w:val="00184E14"/>
    <w:rsid w:val="001965F5"/>
    <w:rsid w:val="001B13F3"/>
    <w:rsid w:val="001B16C2"/>
    <w:rsid w:val="001E00CF"/>
    <w:rsid w:val="001E05C3"/>
    <w:rsid w:val="001E1ABD"/>
    <w:rsid w:val="001E2496"/>
    <w:rsid w:val="001E261D"/>
    <w:rsid w:val="001E6F0E"/>
    <w:rsid w:val="0021193A"/>
    <w:rsid w:val="002127DD"/>
    <w:rsid w:val="0022153E"/>
    <w:rsid w:val="002275A1"/>
    <w:rsid w:val="00240489"/>
    <w:rsid w:val="0024567C"/>
    <w:rsid w:val="00261A20"/>
    <w:rsid w:val="00262444"/>
    <w:rsid w:val="0026433D"/>
    <w:rsid w:val="00274F37"/>
    <w:rsid w:val="00286360"/>
    <w:rsid w:val="00296E2C"/>
    <w:rsid w:val="002B6205"/>
    <w:rsid w:val="002B68A8"/>
    <w:rsid w:val="002C3552"/>
    <w:rsid w:val="002C4CB3"/>
    <w:rsid w:val="002C5B25"/>
    <w:rsid w:val="002D37B1"/>
    <w:rsid w:val="002D5F5D"/>
    <w:rsid w:val="002D75FC"/>
    <w:rsid w:val="002F0A12"/>
    <w:rsid w:val="002F2850"/>
    <w:rsid w:val="002F5848"/>
    <w:rsid w:val="00300C9C"/>
    <w:rsid w:val="00305563"/>
    <w:rsid w:val="00307235"/>
    <w:rsid w:val="00314C16"/>
    <w:rsid w:val="00325101"/>
    <w:rsid w:val="003365A1"/>
    <w:rsid w:val="00340C99"/>
    <w:rsid w:val="00341186"/>
    <w:rsid w:val="0036284E"/>
    <w:rsid w:val="0036411F"/>
    <w:rsid w:val="00375959"/>
    <w:rsid w:val="003802C2"/>
    <w:rsid w:val="00383B35"/>
    <w:rsid w:val="003C64F2"/>
    <w:rsid w:val="003D228F"/>
    <w:rsid w:val="003D3DFB"/>
    <w:rsid w:val="003D4FF0"/>
    <w:rsid w:val="003D5F09"/>
    <w:rsid w:val="00431E01"/>
    <w:rsid w:val="0043379B"/>
    <w:rsid w:val="00447F19"/>
    <w:rsid w:val="00450BE8"/>
    <w:rsid w:val="00452C0A"/>
    <w:rsid w:val="00467F23"/>
    <w:rsid w:val="004A0C16"/>
    <w:rsid w:val="004E1769"/>
    <w:rsid w:val="004E4B92"/>
    <w:rsid w:val="005019AC"/>
    <w:rsid w:val="00506329"/>
    <w:rsid w:val="005335EC"/>
    <w:rsid w:val="00565D17"/>
    <w:rsid w:val="005816C8"/>
    <w:rsid w:val="005829AD"/>
    <w:rsid w:val="005838B7"/>
    <w:rsid w:val="00583932"/>
    <w:rsid w:val="0058661A"/>
    <w:rsid w:val="005913E2"/>
    <w:rsid w:val="005B4A16"/>
    <w:rsid w:val="005F4C5D"/>
    <w:rsid w:val="005F4FFA"/>
    <w:rsid w:val="005F5D4C"/>
    <w:rsid w:val="0060459D"/>
    <w:rsid w:val="00622B18"/>
    <w:rsid w:val="006364A1"/>
    <w:rsid w:val="00641A9D"/>
    <w:rsid w:val="006542BF"/>
    <w:rsid w:val="00683443"/>
    <w:rsid w:val="00691750"/>
    <w:rsid w:val="00695125"/>
    <w:rsid w:val="006B060A"/>
    <w:rsid w:val="006B267D"/>
    <w:rsid w:val="006B2FA4"/>
    <w:rsid w:val="006C0A5A"/>
    <w:rsid w:val="006D7290"/>
    <w:rsid w:val="006D7457"/>
    <w:rsid w:val="006E3AD4"/>
    <w:rsid w:val="006F683A"/>
    <w:rsid w:val="007013CE"/>
    <w:rsid w:val="00704FC7"/>
    <w:rsid w:val="00716A8D"/>
    <w:rsid w:val="00721227"/>
    <w:rsid w:val="0072720D"/>
    <w:rsid w:val="00736244"/>
    <w:rsid w:val="00755C27"/>
    <w:rsid w:val="0076165D"/>
    <w:rsid w:val="00767714"/>
    <w:rsid w:val="0077212C"/>
    <w:rsid w:val="00780374"/>
    <w:rsid w:val="00783C47"/>
    <w:rsid w:val="007A1886"/>
    <w:rsid w:val="007A5837"/>
    <w:rsid w:val="007B5F82"/>
    <w:rsid w:val="007C1E80"/>
    <w:rsid w:val="007C59F6"/>
    <w:rsid w:val="007C6CC9"/>
    <w:rsid w:val="007D23A0"/>
    <w:rsid w:val="007D266C"/>
    <w:rsid w:val="007D323C"/>
    <w:rsid w:val="007E2380"/>
    <w:rsid w:val="007F0FA4"/>
    <w:rsid w:val="00844CFC"/>
    <w:rsid w:val="008516D7"/>
    <w:rsid w:val="00873A04"/>
    <w:rsid w:val="00877614"/>
    <w:rsid w:val="008B58A5"/>
    <w:rsid w:val="008B69C9"/>
    <w:rsid w:val="008C1BC1"/>
    <w:rsid w:val="008D0477"/>
    <w:rsid w:val="008D1A0E"/>
    <w:rsid w:val="008D6C74"/>
    <w:rsid w:val="008E41DD"/>
    <w:rsid w:val="008E692F"/>
    <w:rsid w:val="008F5307"/>
    <w:rsid w:val="008F53F2"/>
    <w:rsid w:val="008F568C"/>
    <w:rsid w:val="00902A5B"/>
    <w:rsid w:val="0090663C"/>
    <w:rsid w:val="009135EC"/>
    <w:rsid w:val="00941494"/>
    <w:rsid w:val="0094179C"/>
    <w:rsid w:val="00942371"/>
    <w:rsid w:val="009470F7"/>
    <w:rsid w:val="00951F49"/>
    <w:rsid w:val="0097080B"/>
    <w:rsid w:val="00982413"/>
    <w:rsid w:val="00985D80"/>
    <w:rsid w:val="00991572"/>
    <w:rsid w:val="009A3B5B"/>
    <w:rsid w:val="009B2E5A"/>
    <w:rsid w:val="00A21AD4"/>
    <w:rsid w:val="00A228D5"/>
    <w:rsid w:val="00A25E0F"/>
    <w:rsid w:val="00A349EC"/>
    <w:rsid w:val="00A36151"/>
    <w:rsid w:val="00A43920"/>
    <w:rsid w:val="00A4576A"/>
    <w:rsid w:val="00A50A54"/>
    <w:rsid w:val="00A705B1"/>
    <w:rsid w:val="00A8077D"/>
    <w:rsid w:val="00AA7EB3"/>
    <w:rsid w:val="00AD37DE"/>
    <w:rsid w:val="00B02760"/>
    <w:rsid w:val="00B16E0D"/>
    <w:rsid w:val="00B225A5"/>
    <w:rsid w:val="00B239F4"/>
    <w:rsid w:val="00B31530"/>
    <w:rsid w:val="00B462E7"/>
    <w:rsid w:val="00B63699"/>
    <w:rsid w:val="00B66B35"/>
    <w:rsid w:val="00B82AE4"/>
    <w:rsid w:val="00B861F2"/>
    <w:rsid w:val="00B86697"/>
    <w:rsid w:val="00B96E0D"/>
    <w:rsid w:val="00BA5283"/>
    <w:rsid w:val="00BB4701"/>
    <w:rsid w:val="00BC2AC1"/>
    <w:rsid w:val="00C0189D"/>
    <w:rsid w:val="00C04E06"/>
    <w:rsid w:val="00C054B1"/>
    <w:rsid w:val="00C22B71"/>
    <w:rsid w:val="00C31B26"/>
    <w:rsid w:val="00C33042"/>
    <w:rsid w:val="00C4540D"/>
    <w:rsid w:val="00C65CCF"/>
    <w:rsid w:val="00C663FE"/>
    <w:rsid w:val="00C70710"/>
    <w:rsid w:val="00C848D6"/>
    <w:rsid w:val="00C85121"/>
    <w:rsid w:val="00CA4461"/>
    <w:rsid w:val="00CC52F1"/>
    <w:rsid w:val="00CD39F7"/>
    <w:rsid w:val="00CD7F15"/>
    <w:rsid w:val="00CE471B"/>
    <w:rsid w:val="00CE549F"/>
    <w:rsid w:val="00CF00E8"/>
    <w:rsid w:val="00CF0452"/>
    <w:rsid w:val="00CF58BA"/>
    <w:rsid w:val="00CF63EB"/>
    <w:rsid w:val="00CF68CD"/>
    <w:rsid w:val="00D14595"/>
    <w:rsid w:val="00D172E1"/>
    <w:rsid w:val="00D311B2"/>
    <w:rsid w:val="00D50B8D"/>
    <w:rsid w:val="00D61D1C"/>
    <w:rsid w:val="00D771E9"/>
    <w:rsid w:val="00DB428B"/>
    <w:rsid w:val="00DB475B"/>
    <w:rsid w:val="00DD1F43"/>
    <w:rsid w:val="00DE6F7C"/>
    <w:rsid w:val="00E05289"/>
    <w:rsid w:val="00E2202B"/>
    <w:rsid w:val="00E2643E"/>
    <w:rsid w:val="00E4044B"/>
    <w:rsid w:val="00E43510"/>
    <w:rsid w:val="00E44722"/>
    <w:rsid w:val="00E546F8"/>
    <w:rsid w:val="00E72992"/>
    <w:rsid w:val="00E93B4D"/>
    <w:rsid w:val="00E9676D"/>
    <w:rsid w:val="00EA3614"/>
    <w:rsid w:val="00EA61E6"/>
    <w:rsid w:val="00EB0BEF"/>
    <w:rsid w:val="00EB6C56"/>
    <w:rsid w:val="00EB72E3"/>
    <w:rsid w:val="00ED186D"/>
    <w:rsid w:val="00EE083F"/>
    <w:rsid w:val="00EF607D"/>
    <w:rsid w:val="00F06A94"/>
    <w:rsid w:val="00F07389"/>
    <w:rsid w:val="00F15F87"/>
    <w:rsid w:val="00F23609"/>
    <w:rsid w:val="00F244C7"/>
    <w:rsid w:val="00F25044"/>
    <w:rsid w:val="00F50CE7"/>
    <w:rsid w:val="00F5681A"/>
    <w:rsid w:val="00F56A62"/>
    <w:rsid w:val="00F67E17"/>
    <w:rsid w:val="00F70634"/>
    <w:rsid w:val="00F735AB"/>
    <w:rsid w:val="00FB33A6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B09A959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2C0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2C0A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18" Type="http://schemas.openxmlformats.org/officeDocument/2006/relationships/image" Target="media/image18.emf"/><Relationship Id="rId3" Type="http://schemas.openxmlformats.org/officeDocument/2006/relationships/image" Target="media/image3.emf"/><Relationship Id="rId21" Type="http://schemas.openxmlformats.org/officeDocument/2006/relationships/image" Target="media/image21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17" Type="http://schemas.openxmlformats.org/officeDocument/2006/relationships/image" Target="media/image17.emf"/><Relationship Id="rId25" Type="http://schemas.openxmlformats.org/officeDocument/2006/relationships/image" Target="media/image25.emf"/><Relationship Id="rId2" Type="http://schemas.openxmlformats.org/officeDocument/2006/relationships/image" Target="media/image2.emf"/><Relationship Id="rId16" Type="http://schemas.openxmlformats.org/officeDocument/2006/relationships/image" Target="media/image16.emf"/><Relationship Id="rId20" Type="http://schemas.openxmlformats.org/officeDocument/2006/relationships/image" Target="media/image20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24" Type="http://schemas.openxmlformats.org/officeDocument/2006/relationships/image" Target="media/image24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23" Type="http://schemas.openxmlformats.org/officeDocument/2006/relationships/image" Target="media/image23.emf"/><Relationship Id="rId10" Type="http://schemas.openxmlformats.org/officeDocument/2006/relationships/image" Target="media/image10.emf"/><Relationship Id="rId19" Type="http://schemas.openxmlformats.org/officeDocument/2006/relationships/image" Target="media/image19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Relationship Id="rId22" Type="http://schemas.openxmlformats.org/officeDocument/2006/relationships/image" Target="media/image22.emf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13" Type="http://schemas.openxmlformats.org/officeDocument/2006/relationships/image" Target="media/image12.emf"/><Relationship Id="rId18" Type="http://schemas.openxmlformats.org/officeDocument/2006/relationships/image" Target="media/image17.emf"/><Relationship Id="rId26" Type="http://schemas.openxmlformats.org/officeDocument/2006/relationships/image" Target="media/image25.emf"/><Relationship Id="rId3" Type="http://schemas.openxmlformats.org/officeDocument/2006/relationships/image" Target="media/image2.emf"/><Relationship Id="rId21" Type="http://schemas.openxmlformats.org/officeDocument/2006/relationships/image" Target="media/image20.emf"/><Relationship Id="rId7" Type="http://schemas.openxmlformats.org/officeDocument/2006/relationships/image" Target="media/image6.emf"/><Relationship Id="rId12" Type="http://schemas.openxmlformats.org/officeDocument/2006/relationships/image" Target="media/image11.emf"/><Relationship Id="rId17" Type="http://schemas.openxmlformats.org/officeDocument/2006/relationships/image" Target="media/image16.emf"/><Relationship Id="rId25" Type="http://schemas.openxmlformats.org/officeDocument/2006/relationships/image" Target="media/image24.emf"/><Relationship Id="rId2" Type="http://schemas.openxmlformats.org/officeDocument/2006/relationships/image" Target="media/image1.emf"/><Relationship Id="rId16" Type="http://schemas.openxmlformats.org/officeDocument/2006/relationships/image" Target="media/image15.emf"/><Relationship Id="rId20" Type="http://schemas.openxmlformats.org/officeDocument/2006/relationships/image" Target="media/image19.emf"/><Relationship Id="rId1" Type="http://schemas.openxmlformats.org/officeDocument/2006/relationships/image" Target="media/image26.emf"/><Relationship Id="rId6" Type="http://schemas.openxmlformats.org/officeDocument/2006/relationships/image" Target="media/image5.emf"/><Relationship Id="rId11" Type="http://schemas.openxmlformats.org/officeDocument/2006/relationships/image" Target="media/image10.emf"/><Relationship Id="rId24" Type="http://schemas.openxmlformats.org/officeDocument/2006/relationships/image" Target="media/image23.emf"/><Relationship Id="rId5" Type="http://schemas.openxmlformats.org/officeDocument/2006/relationships/image" Target="media/image4.emf"/><Relationship Id="rId15" Type="http://schemas.openxmlformats.org/officeDocument/2006/relationships/image" Target="media/image14.emf"/><Relationship Id="rId23" Type="http://schemas.openxmlformats.org/officeDocument/2006/relationships/image" Target="media/image22.emf"/><Relationship Id="rId10" Type="http://schemas.openxmlformats.org/officeDocument/2006/relationships/image" Target="media/image9.emf"/><Relationship Id="rId19" Type="http://schemas.openxmlformats.org/officeDocument/2006/relationships/image" Target="media/image18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14" Type="http://schemas.openxmlformats.org/officeDocument/2006/relationships/image" Target="media/image13.emf"/><Relationship Id="rId22" Type="http://schemas.openxmlformats.org/officeDocument/2006/relationships/image" Target="media/image2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184E14"/>
    <w:rsid w:val="003A443D"/>
    <w:rsid w:val="00736244"/>
    <w:rsid w:val="00946ECC"/>
    <w:rsid w:val="00D32604"/>
    <w:rsid w:val="00EB72E3"/>
    <w:rsid w:val="00F6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B161C-16E2-47B9-A21E-049EEC56E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BSB_leer_hoch.dotm</Template>
  <TotalTime>0</TotalTime>
  <Pages>1</Pages>
  <Words>23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BSB_Leervorlage</vt:lpstr>
    </vt:vector>
  </TitlesOfParts>
  <Company>Bürgerspital Basel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BSB_Leervorlage</dc:title>
  <dc:subject/>
  <dc:creator>Schumacher, Nadja</dc:creator>
  <cp:keywords/>
  <dc:description>Sofern das Geflügel und das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Fischer, Thierry</cp:lastModifiedBy>
  <cp:revision>29</cp:revision>
  <cp:lastPrinted>2020-09-12T12:49:00Z</cp:lastPrinted>
  <dcterms:created xsi:type="dcterms:W3CDTF">2021-07-14T12:55:00Z</dcterms:created>
  <dcterms:modified xsi:type="dcterms:W3CDTF">2026-09-01T10:59:00Z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Weiherweg</vt:lpwstr>
  </property>
  <property fmtid="{D5CDD505-2E9C-101B-9397-08002B2CF9AE}" pid="5" name="MSIP_Label_07569800-6b46-4481-b175-6caf296bed2b_Enabled">
    <vt:lpwstr>true</vt:lpwstr>
  </property>
  <property fmtid="{D5CDD505-2E9C-101B-9397-08002B2CF9AE}" pid="6" name="MSIP_Label_07569800-6b46-4481-b175-6caf296bed2b_SetDate">
    <vt:lpwstr>2026-07-20T10:17:59Z</vt:lpwstr>
  </property>
  <property fmtid="{D5CDD505-2E9C-101B-9397-08002B2CF9AE}" pid="7" name="MSIP_Label_07569800-6b46-4481-b175-6caf296bed2b_Method">
    <vt:lpwstr>Privileged</vt:lpwstr>
  </property>
  <property fmtid="{D5CDD505-2E9C-101B-9397-08002B2CF9AE}" pid="8" name="MSIP_Label_07569800-6b46-4481-b175-6caf296bed2b_Name">
    <vt:lpwstr>intern</vt:lpwstr>
  </property>
  <property fmtid="{D5CDD505-2E9C-101B-9397-08002B2CF9AE}" pid="9" name="MSIP_Label_07569800-6b46-4481-b175-6caf296bed2b_SiteId">
    <vt:lpwstr>9a05cb37-1fde-4fd6-a2b3-827a7f144cc3</vt:lpwstr>
  </property>
  <property fmtid="{D5CDD505-2E9C-101B-9397-08002B2CF9AE}" pid="10" name="MSIP_Label_07569800-6b46-4481-b175-6caf296bed2b_ActionId">
    <vt:lpwstr>d4cf2de1-4b5c-455c-a645-8ace586850a0</vt:lpwstr>
  </property>
  <property fmtid="{D5CDD505-2E9C-101B-9397-08002B2CF9AE}" pid="11" name="MSIP_Label_07569800-6b46-4481-b175-6caf296bed2b_ContentBits">
    <vt:lpwstr>0</vt:lpwstr>
  </property>
  <property fmtid="{D5CDD505-2E9C-101B-9397-08002B2CF9AE}" pid="12" name="MSIP_Label_07569800-6b46-4481-b175-6caf296bed2b_Tag">
    <vt:lpwstr>10, 0, 1, 1</vt:lpwstr>
  </property>
</Properties>
</file>