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AC7EC" w14:textId="77777777" w:rsidR="00296E2C" w:rsidRPr="00296E2C" w:rsidRDefault="00296E2C" w:rsidP="00296E2C"/>
    <w:p w14:paraId="45947563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C6528" wp14:editId="51C35A5B">
                <wp:simplePos x="0" y="0"/>
                <wp:positionH relativeFrom="margin">
                  <wp:posOffset>3577217</wp:posOffset>
                </wp:positionH>
                <wp:positionV relativeFrom="paragraph">
                  <wp:posOffset>26747</wp:posOffset>
                </wp:positionV>
                <wp:extent cx="2596334" cy="2528451"/>
                <wp:effectExtent l="0" t="19050" r="13970" b="571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596334" cy="252845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FE8F69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594344C6" w14:textId="327AE76E" w:rsidR="00D61D1C" w:rsidRPr="00992540" w:rsidRDefault="00F86199" w:rsidP="00992540">
                            <w:pPr>
                              <w:pStyle w:val="05Klein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8619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992540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4</w:t>
                            </w:r>
                            <w:r w:rsidRPr="00F8619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. – 2</w:t>
                            </w:r>
                            <w:r w:rsidR="00992540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0</w:t>
                            </w:r>
                            <w:r w:rsidRPr="00F8619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. September 202</w:t>
                            </w:r>
                            <w:r w:rsidR="00992540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4C6528" id="Ellipse 55" o:spid="_x0000_s1026" style="position:absolute;margin-left:281.65pt;margin-top:2.1pt;width:204.45pt;height:199.1pt;rotation:-111444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" fillcolor="#ffdd89 [1303]" stroked="f" strokeweight="1pt">
                <v:stroke joinstyle="miter"/>
                <v:textbox inset="0,0,0,0">
                  <w:txbxContent>
                    <w:p w14:paraId="5CFE8F69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594344C6" w14:textId="327AE76E" w:rsidR="00D61D1C" w:rsidRPr="00992540" w:rsidRDefault="00F86199" w:rsidP="00992540">
                      <w:pPr>
                        <w:pStyle w:val="05Klein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F86199">
                        <w:rPr>
                          <w:b/>
                          <w:color w:val="000000" w:themeColor="text1"/>
                          <w:sz w:val="24"/>
                        </w:rPr>
                        <w:t>1</w:t>
                      </w:r>
                      <w:r w:rsidR="00992540">
                        <w:rPr>
                          <w:b/>
                          <w:color w:val="000000" w:themeColor="text1"/>
                          <w:sz w:val="24"/>
                        </w:rPr>
                        <w:t>4</w:t>
                      </w:r>
                      <w:r w:rsidRPr="00F86199">
                        <w:rPr>
                          <w:b/>
                          <w:color w:val="000000" w:themeColor="text1"/>
                          <w:sz w:val="24"/>
                        </w:rPr>
                        <w:t>. – 2</w:t>
                      </w:r>
                      <w:r w:rsidR="00992540">
                        <w:rPr>
                          <w:b/>
                          <w:color w:val="000000" w:themeColor="text1"/>
                          <w:sz w:val="24"/>
                        </w:rPr>
                        <w:t>0</w:t>
                      </w:r>
                      <w:r w:rsidRPr="00F86199">
                        <w:rPr>
                          <w:b/>
                          <w:color w:val="000000" w:themeColor="text1"/>
                          <w:sz w:val="24"/>
                        </w:rPr>
                        <w:t>. September 202</w:t>
                      </w:r>
                      <w:r w:rsidR="00992540">
                        <w:rPr>
                          <w:b/>
                          <w:color w:val="000000" w:themeColor="text1"/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B6829D5" w14:textId="77777777" w:rsidR="00A21AD4" w:rsidRPr="00296E2C" w:rsidRDefault="00A21AD4" w:rsidP="00296E2C"/>
    <w:p w14:paraId="1619CC8A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76C87CDB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046ADCA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29F357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0D26DA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C4355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940315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EB2966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4421A2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6F257D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A2158E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C5C88C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4F84BF4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5486ADA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C19E1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7DB975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E492E5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8445C8" w14:textId="77777777" w:rsidR="00D61D1C" w:rsidRDefault="00A05616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19CB4" wp14:editId="652EFDFF">
                <wp:simplePos x="0" y="0"/>
                <wp:positionH relativeFrom="margin">
                  <wp:align>left</wp:align>
                </wp:positionH>
                <wp:positionV relativeFrom="margin">
                  <wp:posOffset>2876550</wp:posOffset>
                </wp:positionV>
                <wp:extent cx="6029325" cy="501967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01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FFED8" w14:textId="77777777" w:rsidR="006A2433" w:rsidRDefault="006A2433" w:rsidP="006A243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  <w:lang w:val="fr-CH"/>
                              </w:rPr>
                            </w:pPr>
                          </w:p>
                          <w:p w14:paraId="3FF0892C" w14:textId="77777777" w:rsidR="006A2433" w:rsidRPr="00A05616" w:rsidRDefault="006A2433" w:rsidP="006A2433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A05616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75C9FF53" w14:textId="77777777" w:rsidR="004C5866" w:rsidRPr="00290102" w:rsidRDefault="004C5866" w:rsidP="004C586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Hausgemachte Buchweizen-</w:t>
                            </w:r>
                            <w:r w:rsidRPr="00290102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Plätzchen</w:t>
                            </w:r>
                          </w:p>
                          <w:p w14:paraId="61550DA9" w14:textId="77777777" w:rsidR="004C5866" w:rsidRPr="00290102" w:rsidRDefault="004C5866" w:rsidP="004C586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290102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P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reiselbeeren-Chutney </w:t>
                            </w:r>
                          </w:p>
                          <w:p w14:paraId="16F9E5A3" w14:textId="77777777" w:rsidR="004C5866" w:rsidRPr="00476B2B" w:rsidRDefault="004C5866" w:rsidP="004C586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Gemüse-Eintopf </w:t>
                            </w:r>
                          </w:p>
                          <w:p w14:paraId="1660CD94" w14:textId="77777777" w:rsidR="002275A1" w:rsidRDefault="002275A1" w:rsidP="006A2433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4A0C16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1ABB645C" w14:textId="77777777" w:rsidR="006A2433" w:rsidRPr="004A0C16" w:rsidRDefault="006A2433" w:rsidP="006A2433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205DCBD" w14:textId="77777777" w:rsidR="002275A1" w:rsidRPr="004A0C16" w:rsidRDefault="00203700" w:rsidP="002275A1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CHF 1</w:t>
                            </w:r>
                            <w:r w:rsidR="00945F77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.</w:t>
                            </w:r>
                            <w:r w:rsidR="00435329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5</w:t>
                            </w:r>
                            <w:r w:rsidR="002275A1" w:rsidRPr="004A0C16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0</w:t>
                            </w:r>
                          </w:p>
                          <w:p w14:paraId="55F204CB" w14:textId="77777777" w:rsidR="002275A1" w:rsidRPr="004A0C16" w:rsidRDefault="002275A1" w:rsidP="002275A1">
                            <w:pPr>
                              <w:tabs>
                                <w:tab w:val="left" w:pos="3544"/>
                              </w:tabs>
                              <w:spacing w:after="40"/>
                              <w:rPr>
                                <w:rFonts w:cs="Arial"/>
                                <w:i/>
                              </w:rPr>
                            </w:pPr>
                          </w:p>
                          <w:p w14:paraId="40AEBA2F" w14:textId="77777777" w:rsidR="00D61D1C" w:rsidRPr="00DD6F97" w:rsidRDefault="00D61D1C" w:rsidP="006A2433">
                            <w:pPr>
                              <w:tabs>
                                <w:tab w:val="left" w:pos="3544"/>
                              </w:tabs>
                              <w:spacing w:after="40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0A298022" w14:textId="77777777" w:rsidR="00D61D1C" w:rsidRPr="00DD6F9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19CB4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26.5pt;width:474.75pt;height:39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" stroked="f">
                <v:textbox>
                  <w:txbxContent>
                    <w:p w14:paraId="484FFED8" w14:textId="77777777" w:rsidR="006A2433" w:rsidRDefault="006A2433" w:rsidP="006A243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  <w:lang w:val="fr-CH"/>
                        </w:rPr>
                      </w:pPr>
                    </w:p>
                    <w:p w14:paraId="3FF0892C" w14:textId="77777777" w:rsidR="006A2433" w:rsidRPr="00A05616" w:rsidRDefault="006A2433" w:rsidP="006A2433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A05616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75C9FF53" w14:textId="77777777" w:rsidR="004C5866" w:rsidRPr="00290102" w:rsidRDefault="004C5866" w:rsidP="004C586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Hausgemachte Buchweizen-</w:t>
                      </w:r>
                      <w:r w:rsidRPr="00290102">
                        <w:rPr>
                          <w:rFonts w:cs="Arial"/>
                          <w:b/>
                          <w:sz w:val="44"/>
                          <w:szCs w:val="44"/>
                        </w:rPr>
                        <w:t>Plätzchen</w:t>
                      </w:r>
                    </w:p>
                    <w:p w14:paraId="61550DA9" w14:textId="77777777" w:rsidR="004C5866" w:rsidRPr="00290102" w:rsidRDefault="004C5866" w:rsidP="004C586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290102">
                        <w:rPr>
                          <w:rFonts w:cs="Arial"/>
                          <w:b/>
                          <w:sz w:val="44"/>
                          <w:szCs w:val="44"/>
                        </w:rPr>
                        <w:t>P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reiselbeeren-Chutney </w:t>
                      </w:r>
                    </w:p>
                    <w:p w14:paraId="16F9E5A3" w14:textId="77777777" w:rsidR="004C5866" w:rsidRPr="00476B2B" w:rsidRDefault="004C5866" w:rsidP="004C586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Gemüse-Eintopf </w:t>
                      </w:r>
                    </w:p>
                    <w:p w14:paraId="1660CD94" w14:textId="77777777" w:rsidR="002275A1" w:rsidRDefault="002275A1" w:rsidP="006A2433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4A0C16">
                        <w:rPr>
                          <w:rFonts w:cs="Arial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1ABB645C" w14:textId="77777777" w:rsidR="006A2433" w:rsidRPr="004A0C16" w:rsidRDefault="006A2433" w:rsidP="006A2433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2205DCBD" w14:textId="77777777" w:rsidR="002275A1" w:rsidRPr="004A0C16" w:rsidRDefault="00203700" w:rsidP="002275A1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8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8"/>
                          <w:szCs w:val="44"/>
                        </w:rPr>
                        <w:t>CHF 1</w:t>
                      </w:r>
                      <w:r w:rsidR="00945F77">
                        <w:rPr>
                          <w:rFonts w:cs="Arial"/>
                          <w:b/>
                          <w:sz w:val="48"/>
                          <w:szCs w:val="44"/>
                        </w:rPr>
                        <w:t>9</w:t>
                      </w:r>
                      <w:r>
                        <w:rPr>
                          <w:rFonts w:cs="Arial"/>
                          <w:b/>
                          <w:sz w:val="48"/>
                          <w:szCs w:val="44"/>
                        </w:rPr>
                        <w:t>.</w:t>
                      </w:r>
                      <w:r w:rsidR="00435329">
                        <w:rPr>
                          <w:rFonts w:cs="Arial"/>
                          <w:b/>
                          <w:sz w:val="48"/>
                          <w:szCs w:val="44"/>
                        </w:rPr>
                        <w:t>5</w:t>
                      </w:r>
                      <w:r w:rsidR="002275A1" w:rsidRPr="004A0C16">
                        <w:rPr>
                          <w:rFonts w:cs="Arial"/>
                          <w:b/>
                          <w:sz w:val="48"/>
                          <w:szCs w:val="44"/>
                        </w:rPr>
                        <w:t>0</w:t>
                      </w:r>
                    </w:p>
                    <w:p w14:paraId="55F204CB" w14:textId="77777777" w:rsidR="002275A1" w:rsidRPr="004A0C16" w:rsidRDefault="002275A1" w:rsidP="002275A1">
                      <w:pPr>
                        <w:tabs>
                          <w:tab w:val="left" w:pos="3544"/>
                        </w:tabs>
                        <w:spacing w:after="40"/>
                        <w:rPr>
                          <w:rFonts w:cs="Arial"/>
                          <w:i/>
                        </w:rPr>
                      </w:pPr>
                    </w:p>
                    <w:p w14:paraId="40AEBA2F" w14:textId="77777777" w:rsidR="00D61D1C" w:rsidRPr="00DD6F97" w:rsidRDefault="00D61D1C" w:rsidP="006A2433">
                      <w:pPr>
                        <w:tabs>
                          <w:tab w:val="left" w:pos="3544"/>
                        </w:tabs>
                        <w:spacing w:after="40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0A298022" w14:textId="77777777" w:rsidR="00D61D1C" w:rsidRPr="00DD6F9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575D2A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41E8DE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336DD3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D0677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81DD85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C0207A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4EB8CE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B890C2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A306D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04AFA9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77C56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80CC98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D9BF4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2FC85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C97E7F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AABA7A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64AB9B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BC3361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AFEC1F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63B74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E7B38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840A1B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287DA5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0D1248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273744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23FF5A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C09E5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A86C40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F19F2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175B21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B3EC1B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199CEA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49A130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5D96B2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0F1A9E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210468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56F998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56228D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1C479B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97D7C1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E0ED49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9FDF12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E1958C8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6D6FD4E8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1B33" w14:textId="77777777" w:rsidR="009116DA" w:rsidRDefault="009116DA" w:rsidP="00C054B1">
      <w:r>
        <w:separator/>
      </w:r>
    </w:p>
  </w:endnote>
  <w:endnote w:type="continuationSeparator" w:id="0">
    <w:p w14:paraId="33589944" w14:textId="77777777" w:rsidR="009116DA" w:rsidRDefault="009116DA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966F" w14:textId="77777777" w:rsidR="00945F77" w:rsidRDefault="00945F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707B" w14:textId="77777777" w:rsidR="00945F77" w:rsidRDefault="00945F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2C41E4B3" w14:textId="77777777" w:rsidTr="00945F77">
      <w:trPr>
        <w:cantSplit/>
        <w:trHeight w:val="851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47BCACE7" w14:textId="77777777" w:rsidR="00C33042" w:rsidRPr="00B63699" w:rsidRDefault="00945F77" w:rsidP="00945F77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945F77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945F77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945F77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945F77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76EF6524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9DDD" w14:textId="77777777" w:rsidR="009116DA" w:rsidRDefault="009116DA" w:rsidP="00C054B1">
      <w:r>
        <w:separator/>
      </w:r>
    </w:p>
  </w:footnote>
  <w:footnote w:type="continuationSeparator" w:id="0">
    <w:p w14:paraId="7EC2FF86" w14:textId="77777777" w:rsidR="009116DA" w:rsidRDefault="009116DA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5785" w14:textId="77777777" w:rsidR="00945F77" w:rsidRDefault="00945F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1BB25DA3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68ADBA53" wp14:editId="51E11C0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BD1FC82" wp14:editId="7459AE6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71D0F8D1" wp14:editId="2F85B337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78E651D9" wp14:editId="3739053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36DEEFA3" wp14:editId="21891C3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219C1928" wp14:editId="240B5327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7C7DDE4E" wp14:editId="6181C05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03C6612F" wp14:editId="49BD3DF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6C8AEB83" wp14:editId="7BFE536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2879FD92" wp14:editId="66D2F5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6B01A2FA" wp14:editId="46317F0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8D641F6" wp14:editId="73E2378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0EAD5F00" wp14:editId="4878508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2C22344E" wp14:editId="4AB5AD2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373D5BBE" wp14:editId="36C05270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47F565D5" wp14:editId="0B275F0B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2C50861B" wp14:editId="0075DFF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2835789A" wp14:editId="451EF98D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66067AA" wp14:editId="50586DBD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5B75B5AE" wp14:editId="6B76D6F5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4DC7B4A5" wp14:editId="4921530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0169EF05" wp14:editId="02C2F63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58033475" wp14:editId="0C6C7B1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0E005BB4" wp14:editId="38BA01E9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3ECAB63F" wp14:editId="7A46357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24102C10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01BE6F06" wp14:editId="203644EA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01B5EE62" wp14:editId="3367014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3B86D7BB" wp14:editId="11A89E3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3F0EFF44" wp14:editId="0CCB72C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3D6399D6" wp14:editId="73FE6C3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3111812F" wp14:editId="02898D5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0795A4C5" wp14:editId="71FFE7B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12DED1FE" wp14:editId="01686E2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092AA823" wp14:editId="1E55F06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4480F64B" wp14:editId="61F5A33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22758233" wp14:editId="278493D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1110A809" wp14:editId="2427BF0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470B1C03" wp14:editId="214C243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103E8884" wp14:editId="590BF22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A07F93C" wp14:editId="3A556144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2EF13F00" wp14:editId="78812FC9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80AB26C" wp14:editId="0F133A2B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4D6BC7C1" wp14:editId="6FAB38BE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3ADB0DF5" wp14:editId="16ACC8E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0B3377D" wp14:editId="7DA45E18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66474D3" wp14:editId="25BABB8D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06E2A843" wp14:editId="07B9DB61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405DB6AE" wp14:editId="2CA210DE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66360EB8" wp14:editId="606DE62C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42DF9D0F" wp14:editId="7323FFD2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79917BA" wp14:editId="3FF0A50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543907035">
    <w:abstractNumId w:val="1"/>
  </w:num>
  <w:num w:numId="2" w16cid:durableId="1687095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135094">
    <w:abstractNumId w:val="4"/>
  </w:num>
  <w:num w:numId="4" w16cid:durableId="19588284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7523896">
    <w:abstractNumId w:val="2"/>
  </w:num>
  <w:num w:numId="6" w16cid:durableId="1976400269">
    <w:abstractNumId w:val="3"/>
  </w:num>
  <w:num w:numId="7" w16cid:durableId="365258053">
    <w:abstractNumId w:val="0"/>
  </w:num>
  <w:num w:numId="8" w16cid:durableId="739015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23AFA"/>
    <w:rsid w:val="00025B51"/>
    <w:rsid w:val="00026AA8"/>
    <w:rsid w:val="0003293A"/>
    <w:rsid w:val="00074552"/>
    <w:rsid w:val="00092433"/>
    <w:rsid w:val="000C7E76"/>
    <w:rsid w:val="000D68BE"/>
    <w:rsid w:val="000E31E2"/>
    <w:rsid w:val="000E7A1B"/>
    <w:rsid w:val="00116AAF"/>
    <w:rsid w:val="00133D0C"/>
    <w:rsid w:val="00135CB7"/>
    <w:rsid w:val="00157B00"/>
    <w:rsid w:val="001965F5"/>
    <w:rsid w:val="001B13F3"/>
    <w:rsid w:val="001E00CF"/>
    <w:rsid w:val="001E05C3"/>
    <w:rsid w:val="001E1ABD"/>
    <w:rsid w:val="001E2496"/>
    <w:rsid w:val="001E261D"/>
    <w:rsid w:val="001E6F0E"/>
    <w:rsid w:val="00203700"/>
    <w:rsid w:val="0021193A"/>
    <w:rsid w:val="002127DD"/>
    <w:rsid w:val="0022153E"/>
    <w:rsid w:val="002275A1"/>
    <w:rsid w:val="00240489"/>
    <w:rsid w:val="0024567C"/>
    <w:rsid w:val="00261A20"/>
    <w:rsid w:val="00262444"/>
    <w:rsid w:val="0026433D"/>
    <w:rsid w:val="00274F37"/>
    <w:rsid w:val="00296E2C"/>
    <w:rsid w:val="002B0EFD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5101"/>
    <w:rsid w:val="003365A1"/>
    <w:rsid w:val="00340C99"/>
    <w:rsid w:val="00341186"/>
    <w:rsid w:val="00361669"/>
    <w:rsid w:val="0036284E"/>
    <w:rsid w:val="00375959"/>
    <w:rsid w:val="003802C2"/>
    <w:rsid w:val="00383B35"/>
    <w:rsid w:val="003C64F2"/>
    <w:rsid w:val="003D228F"/>
    <w:rsid w:val="003D3DFB"/>
    <w:rsid w:val="003D4FF0"/>
    <w:rsid w:val="003D5F09"/>
    <w:rsid w:val="00431E01"/>
    <w:rsid w:val="0043379B"/>
    <w:rsid w:val="00435329"/>
    <w:rsid w:val="00447F19"/>
    <w:rsid w:val="00450BE8"/>
    <w:rsid w:val="00452C0A"/>
    <w:rsid w:val="00467F23"/>
    <w:rsid w:val="004854C0"/>
    <w:rsid w:val="004A0C16"/>
    <w:rsid w:val="004C5866"/>
    <w:rsid w:val="004E1769"/>
    <w:rsid w:val="004E4B92"/>
    <w:rsid w:val="004F6879"/>
    <w:rsid w:val="005019AC"/>
    <w:rsid w:val="00506329"/>
    <w:rsid w:val="00512DC7"/>
    <w:rsid w:val="005335EC"/>
    <w:rsid w:val="00565D17"/>
    <w:rsid w:val="005816C8"/>
    <w:rsid w:val="005829AD"/>
    <w:rsid w:val="005838B7"/>
    <w:rsid w:val="00583932"/>
    <w:rsid w:val="0058661A"/>
    <w:rsid w:val="005B4A16"/>
    <w:rsid w:val="005C2658"/>
    <w:rsid w:val="005F4C5D"/>
    <w:rsid w:val="005F4FFA"/>
    <w:rsid w:val="005F5D4C"/>
    <w:rsid w:val="0060459D"/>
    <w:rsid w:val="00622B18"/>
    <w:rsid w:val="006364A1"/>
    <w:rsid w:val="00641A9D"/>
    <w:rsid w:val="006542BF"/>
    <w:rsid w:val="00683443"/>
    <w:rsid w:val="00691750"/>
    <w:rsid w:val="00695125"/>
    <w:rsid w:val="006A2433"/>
    <w:rsid w:val="006B267D"/>
    <w:rsid w:val="006C0A5A"/>
    <w:rsid w:val="006D7290"/>
    <w:rsid w:val="006D7457"/>
    <w:rsid w:val="006E3AD4"/>
    <w:rsid w:val="006F683A"/>
    <w:rsid w:val="007013CE"/>
    <w:rsid w:val="00704FC7"/>
    <w:rsid w:val="00716A8D"/>
    <w:rsid w:val="00721227"/>
    <w:rsid w:val="0072720D"/>
    <w:rsid w:val="00755C27"/>
    <w:rsid w:val="0076165D"/>
    <w:rsid w:val="00767714"/>
    <w:rsid w:val="0077212C"/>
    <w:rsid w:val="00780374"/>
    <w:rsid w:val="00783C47"/>
    <w:rsid w:val="007A5837"/>
    <w:rsid w:val="007B5F82"/>
    <w:rsid w:val="007C1E80"/>
    <w:rsid w:val="007C59F6"/>
    <w:rsid w:val="007C6CC9"/>
    <w:rsid w:val="007D23A0"/>
    <w:rsid w:val="007D266C"/>
    <w:rsid w:val="007D323C"/>
    <w:rsid w:val="007E2380"/>
    <w:rsid w:val="007F0FA4"/>
    <w:rsid w:val="00844CFC"/>
    <w:rsid w:val="008516D7"/>
    <w:rsid w:val="00873A04"/>
    <w:rsid w:val="00877614"/>
    <w:rsid w:val="008B58A5"/>
    <w:rsid w:val="008B69C9"/>
    <w:rsid w:val="008C0A32"/>
    <w:rsid w:val="008C1BC1"/>
    <w:rsid w:val="008D0477"/>
    <w:rsid w:val="008D1A0E"/>
    <w:rsid w:val="008D6C74"/>
    <w:rsid w:val="008E41DD"/>
    <w:rsid w:val="008E692F"/>
    <w:rsid w:val="008F5307"/>
    <w:rsid w:val="008F53F2"/>
    <w:rsid w:val="008F568C"/>
    <w:rsid w:val="00902A5B"/>
    <w:rsid w:val="0090663C"/>
    <w:rsid w:val="009116DA"/>
    <w:rsid w:val="009135EC"/>
    <w:rsid w:val="00941494"/>
    <w:rsid w:val="0094179C"/>
    <w:rsid w:val="00942371"/>
    <w:rsid w:val="00945F77"/>
    <w:rsid w:val="009470F7"/>
    <w:rsid w:val="00951F49"/>
    <w:rsid w:val="0097080B"/>
    <w:rsid w:val="00982413"/>
    <w:rsid w:val="00985D80"/>
    <w:rsid w:val="00991572"/>
    <w:rsid w:val="00992540"/>
    <w:rsid w:val="009A3B5B"/>
    <w:rsid w:val="009B2E5A"/>
    <w:rsid w:val="00A05616"/>
    <w:rsid w:val="00A21AD4"/>
    <w:rsid w:val="00A228D5"/>
    <w:rsid w:val="00A25E0F"/>
    <w:rsid w:val="00A30128"/>
    <w:rsid w:val="00A349EC"/>
    <w:rsid w:val="00A36151"/>
    <w:rsid w:val="00A43920"/>
    <w:rsid w:val="00A50A54"/>
    <w:rsid w:val="00A705B1"/>
    <w:rsid w:val="00A8077D"/>
    <w:rsid w:val="00AA7EB3"/>
    <w:rsid w:val="00AD37DE"/>
    <w:rsid w:val="00B02760"/>
    <w:rsid w:val="00B16E0D"/>
    <w:rsid w:val="00B225A5"/>
    <w:rsid w:val="00B239F4"/>
    <w:rsid w:val="00B31530"/>
    <w:rsid w:val="00B462E7"/>
    <w:rsid w:val="00B63699"/>
    <w:rsid w:val="00B66B35"/>
    <w:rsid w:val="00B82AE4"/>
    <w:rsid w:val="00B861F2"/>
    <w:rsid w:val="00B86697"/>
    <w:rsid w:val="00B96E0D"/>
    <w:rsid w:val="00BA5283"/>
    <w:rsid w:val="00BB3C88"/>
    <w:rsid w:val="00BB4701"/>
    <w:rsid w:val="00BC2AC1"/>
    <w:rsid w:val="00C0189D"/>
    <w:rsid w:val="00C04E06"/>
    <w:rsid w:val="00C054B1"/>
    <w:rsid w:val="00C22B71"/>
    <w:rsid w:val="00C31B26"/>
    <w:rsid w:val="00C33042"/>
    <w:rsid w:val="00C4540D"/>
    <w:rsid w:val="00C65CCF"/>
    <w:rsid w:val="00C663FE"/>
    <w:rsid w:val="00C70710"/>
    <w:rsid w:val="00C848D6"/>
    <w:rsid w:val="00C85121"/>
    <w:rsid w:val="00CA4461"/>
    <w:rsid w:val="00CC52F1"/>
    <w:rsid w:val="00CD39F7"/>
    <w:rsid w:val="00CD7F15"/>
    <w:rsid w:val="00CE471B"/>
    <w:rsid w:val="00CE549F"/>
    <w:rsid w:val="00CF00E8"/>
    <w:rsid w:val="00CF0452"/>
    <w:rsid w:val="00CF58BA"/>
    <w:rsid w:val="00CF63EB"/>
    <w:rsid w:val="00CF68CD"/>
    <w:rsid w:val="00D14595"/>
    <w:rsid w:val="00D172E1"/>
    <w:rsid w:val="00D311B2"/>
    <w:rsid w:val="00D50B8D"/>
    <w:rsid w:val="00D61D1C"/>
    <w:rsid w:val="00D771E9"/>
    <w:rsid w:val="00DB428B"/>
    <w:rsid w:val="00DB475B"/>
    <w:rsid w:val="00DD1F43"/>
    <w:rsid w:val="00DE6F7C"/>
    <w:rsid w:val="00E05289"/>
    <w:rsid w:val="00E2202B"/>
    <w:rsid w:val="00E2643E"/>
    <w:rsid w:val="00E31D24"/>
    <w:rsid w:val="00E4044B"/>
    <w:rsid w:val="00E43510"/>
    <w:rsid w:val="00E546F8"/>
    <w:rsid w:val="00E72992"/>
    <w:rsid w:val="00E93B4D"/>
    <w:rsid w:val="00EA3614"/>
    <w:rsid w:val="00EA61E6"/>
    <w:rsid w:val="00EB0BEF"/>
    <w:rsid w:val="00EB6C56"/>
    <w:rsid w:val="00ED186D"/>
    <w:rsid w:val="00EE083F"/>
    <w:rsid w:val="00EF607D"/>
    <w:rsid w:val="00F06A94"/>
    <w:rsid w:val="00F07389"/>
    <w:rsid w:val="00F13F5F"/>
    <w:rsid w:val="00F15F87"/>
    <w:rsid w:val="00F23609"/>
    <w:rsid w:val="00F244C7"/>
    <w:rsid w:val="00F25044"/>
    <w:rsid w:val="00F50CE7"/>
    <w:rsid w:val="00F5681A"/>
    <w:rsid w:val="00F56A62"/>
    <w:rsid w:val="00F67E17"/>
    <w:rsid w:val="00F70634"/>
    <w:rsid w:val="00F735AB"/>
    <w:rsid w:val="00F86199"/>
    <w:rsid w:val="00FB33A6"/>
    <w:rsid w:val="00FC6F2A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8E0420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2B0EFD"/>
    <w:rsid w:val="00361669"/>
    <w:rsid w:val="004F6879"/>
    <w:rsid w:val="00512DC7"/>
    <w:rsid w:val="00946ECC"/>
    <w:rsid w:val="00990909"/>
    <w:rsid w:val="00E9052A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272E-B192-45DE-A9ED-7126D926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34</cp:revision>
  <cp:lastPrinted>2020-09-12T12:49:00Z</cp:lastPrinted>
  <dcterms:created xsi:type="dcterms:W3CDTF">2021-07-14T12:55:00Z</dcterms:created>
  <dcterms:modified xsi:type="dcterms:W3CDTF">2026-09-05T10:15:00Z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2026-07-20T10:29:47Z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fea8aaa6-e1d2-43bc-a2b6-15205b26c8ec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